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33A09A" w14:textId="39137CF7" w:rsidR="00F92B13" w:rsidRDefault="003F02B0">
      <w:r>
        <w:rPr>
          <w:noProof/>
        </w:rPr>
        <w:drawing>
          <wp:anchor distT="0" distB="0" distL="114300" distR="114300" simplePos="0" relativeHeight="251835904" behindDoc="0" locked="0" layoutInCell="1" allowOverlap="1" wp14:anchorId="212A889E" wp14:editId="69C3C74B">
            <wp:simplePos x="0" y="0"/>
            <wp:positionH relativeFrom="margin">
              <wp:posOffset>4034328</wp:posOffset>
            </wp:positionH>
            <wp:positionV relativeFrom="paragraph">
              <wp:posOffset>-251345</wp:posOffset>
            </wp:positionV>
            <wp:extent cx="1066395" cy="1455206"/>
            <wp:effectExtent l="0" t="0" r="635" b="0"/>
            <wp:wrapNone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395" cy="14552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D096C">
        <w:rPr>
          <w:noProof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421474E6" wp14:editId="25D564B0">
                <wp:simplePos x="0" y="0"/>
                <wp:positionH relativeFrom="column">
                  <wp:posOffset>-230505</wp:posOffset>
                </wp:positionH>
                <wp:positionV relativeFrom="paragraph">
                  <wp:posOffset>133350</wp:posOffset>
                </wp:positionV>
                <wp:extent cx="4173855" cy="1075055"/>
                <wp:effectExtent l="0" t="0" r="0" b="0"/>
                <wp:wrapNone/>
                <wp:docPr id="5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73855" cy="1075055"/>
                          <a:chOff x="1720" y="1946"/>
                          <a:chExt cx="6573" cy="1693"/>
                        </a:xfrm>
                      </wpg:grpSpPr>
                      <wps:wsp>
                        <wps:cNvPr id="37" name="文本框 20"/>
                        <wps:cNvSpPr txBox="1">
                          <a:spLocks noChangeArrowheads="1"/>
                        </wps:cNvSpPr>
                        <wps:spPr bwMode="auto">
                          <a:xfrm>
                            <a:off x="1720" y="1946"/>
                            <a:ext cx="6573" cy="16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14:paraId="35192201" w14:textId="72C1FD96" w:rsidR="00F92B13" w:rsidRDefault="003D096C">
                              <w:pPr>
                                <w:spacing w:line="520" w:lineRule="exact"/>
                                <w:rPr>
                                  <w:rFonts w:ascii="宋体" w:eastAsia="宋体" w:hAnsi="宋体" w:cs="宋体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汉仪中简黑简" w:eastAsia="汉仪中简黑简" w:hAnsi="汉仪中简黑简" w:cs="汉仪中简黑简" w:hint="eastAsia"/>
                                  <w:sz w:val="22"/>
                                  <w:szCs w:val="22"/>
                                </w:rPr>
                                <w:t>生    日：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 w:val="22"/>
                                  <w:szCs w:val="22"/>
                                </w:rPr>
                                <w:t>2000/0</w:t>
                              </w:r>
                              <w:r w:rsidR="00BD75A7">
                                <w:rPr>
                                  <w:rFonts w:ascii="宋体" w:eastAsia="宋体" w:hAnsi="宋体" w:cs="宋体"/>
                                  <w:sz w:val="22"/>
                                  <w:szCs w:val="22"/>
                                </w:rPr>
                                <w:t>3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 w:val="22"/>
                                  <w:szCs w:val="22"/>
                                </w:rPr>
                                <w:t>/</w:t>
                              </w:r>
                              <w:r w:rsidR="00BD75A7">
                                <w:rPr>
                                  <w:rFonts w:ascii="宋体" w:eastAsia="宋体" w:hAnsi="宋体" w:cs="宋体"/>
                                  <w:sz w:val="22"/>
                                  <w:szCs w:val="22"/>
                                </w:rPr>
                                <w:t>09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  <w:r>
                                <w:rPr>
                                  <w:rFonts w:ascii="汉仪中简黑简" w:eastAsia="汉仪中简黑简" w:hAnsi="汉仪中简黑简" w:cs="汉仪中简黑简" w:hint="eastAsia"/>
                                  <w:sz w:val="22"/>
                                  <w:szCs w:val="22"/>
                                </w:rPr>
                                <w:t xml:space="preserve">       手    机：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 w:val="22"/>
                                  <w:szCs w:val="22"/>
                                </w:rPr>
                                <w:t>15</w:t>
                              </w:r>
                              <w:r w:rsidR="00BD75A7">
                                <w:rPr>
                                  <w:rFonts w:ascii="宋体" w:eastAsia="宋体" w:hAnsi="宋体" w:cs="宋体"/>
                                  <w:sz w:val="22"/>
                                  <w:szCs w:val="22"/>
                                </w:rPr>
                                <w:t>072536325</w:t>
                              </w:r>
                            </w:p>
                            <w:p w14:paraId="203A5A0E" w14:textId="2D80B6AF" w:rsidR="00F92B13" w:rsidRDefault="003D096C">
                              <w:pPr>
                                <w:spacing w:line="520" w:lineRule="exact"/>
                                <w:rPr>
                                  <w:rFonts w:ascii="汉仪中简黑简" w:eastAsia="汉仪中简黑简" w:hAnsi="汉仪中简黑简" w:cs="汉仪中简黑简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汉仪中简黑简" w:eastAsia="汉仪中简黑简" w:hAnsi="汉仪中简黑简" w:cs="汉仪中简黑简" w:hint="eastAsia"/>
                                  <w:sz w:val="22"/>
                                  <w:szCs w:val="22"/>
                                </w:rPr>
                                <w:t>籍    贯：</w:t>
                              </w:r>
                              <w:r w:rsidR="00BD75A7">
                                <w:rPr>
                                  <w:rFonts w:ascii="宋体" w:eastAsia="宋体" w:hAnsi="宋体" w:cs="宋体" w:hint="eastAsia"/>
                                  <w:sz w:val="22"/>
                                  <w:szCs w:val="22"/>
                                </w:rPr>
                                <w:t>湖北宜昌</w:t>
                              </w:r>
                              <w:r>
                                <w:rPr>
                                  <w:rFonts w:ascii="汉仪中简黑简" w:eastAsia="汉仪中简黑简" w:hAnsi="汉仪中简黑简" w:cs="汉仪中简黑简" w:hint="eastAsia"/>
                                  <w:sz w:val="22"/>
                                  <w:szCs w:val="22"/>
                                </w:rPr>
                                <w:t xml:space="preserve">          </w:t>
                              </w:r>
                              <w:proofErr w:type="gramStart"/>
                              <w:r>
                                <w:rPr>
                                  <w:rFonts w:ascii="汉仪中简黑简" w:eastAsia="汉仪中简黑简" w:hAnsi="汉仪中简黑简" w:cs="汉仪中简黑简" w:hint="eastAsia"/>
                                  <w:sz w:val="22"/>
                                  <w:szCs w:val="22"/>
                                </w:rPr>
                                <w:t>邮</w:t>
                              </w:r>
                              <w:proofErr w:type="gramEnd"/>
                              <w:r>
                                <w:rPr>
                                  <w:rFonts w:ascii="汉仪中简黑简" w:eastAsia="汉仪中简黑简" w:hAnsi="汉仪中简黑简" w:cs="汉仪中简黑简" w:hint="eastAsia"/>
                                  <w:sz w:val="22"/>
                                  <w:szCs w:val="22"/>
                                </w:rPr>
                                <w:t xml:space="preserve">    箱：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 w:val="22"/>
                                  <w:szCs w:val="22"/>
                                </w:rPr>
                                <w:t>3</w:t>
                              </w:r>
                              <w:r w:rsidR="00BD75A7">
                                <w:rPr>
                                  <w:rFonts w:ascii="宋体" w:eastAsia="宋体" w:hAnsi="宋体" w:cs="宋体"/>
                                  <w:sz w:val="22"/>
                                  <w:szCs w:val="22"/>
                                </w:rPr>
                                <w:t>04679135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 w:val="22"/>
                                  <w:szCs w:val="22"/>
                                </w:rPr>
                                <w:t>@qq.com</w:t>
                              </w:r>
                            </w:p>
                            <w:p w14:paraId="799D8ED1" w14:textId="77777777" w:rsidR="00F92B13" w:rsidRDefault="003D096C">
                              <w:pPr>
                                <w:spacing w:line="520" w:lineRule="exact"/>
                                <w:rPr>
                                  <w:rFonts w:ascii="宋体" w:eastAsia="宋体" w:hAnsi="宋体" w:cs="宋体"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汉仪中简黑简" w:eastAsia="汉仪中简黑简" w:hAnsi="汉仪中简黑简" w:cs="汉仪中简黑简" w:hint="eastAsia"/>
                                  <w:sz w:val="22"/>
                                  <w:szCs w:val="22"/>
                                </w:rPr>
                                <w:t>政治面貌：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 w:val="22"/>
                                  <w:szCs w:val="22"/>
                                </w:rPr>
                                <w:t xml:space="preserve">共青团员 </w:t>
                              </w:r>
                              <w:r>
                                <w:rPr>
                                  <w:rFonts w:ascii="汉仪中简黑简" w:eastAsia="汉仪中简黑简" w:hAnsi="汉仪中简黑简" w:cs="汉仪中简黑简" w:hint="eastAsia"/>
                                  <w:sz w:val="22"/>
                                  <w:szCs w:val="22"/>
                                </w:rPr>
                                <w:t xml:space="preserve">         工作年限：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 w:val="22"/>
                                  <w:szCs w:val="22"/>
                                </w:rPr>
                                <w:t>应届</w:t>
                              </w:r>
                            </w:p>
                            <w:p w14:paraId="2C7CEFEC" w14:textId="77777777" w:rsidR="00F92B13" w:rsidRDefault="00F92B13">
                              <w:pPr>
                                <w:spacing w:line="440" w:lineRule="exact"/>
                                <w:rPr>
                                  <w:rFonts w:ascii="微软雅黑" w:eastAsia="微软雅黑" w:hAnsi="微软雅黑" w:cs="微软雅黑"/>
                                  <w:color w:val="3F3F3F"/>
                                </w:rPr>
                              </w:pPr>
                            </w:p>
                            <w:p w14:paraId="500CFE49" w14:textId="77777777" w:rsidR="00F92B13" w:rsidRDefault="00F92B13">
                              <w:pPr>
                                <w:spacing w:line="440" w:lineRule="exact"/>
                                <w:rPr>
                                  <w:rFonts w:ascii="微软雅黑" w:eastAsia="微软雅黑" w:hAnsi="微软雅黑" w:cs="微软雅黑"/>
                                  <w:color w:val="3F3F3F"/>
                                </w:rPr>
                              </w:pPr>
                            </w:p>
                          </w:txbxContent>
                        </wps:txbx>
                        <wps:bodyPr rot="0" vert="horz" wrap="square" lIns="91439" tIns="45719" rIns="91439" bIns="45719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21474E6" id="组合 5" o:spid="_x0000_s1026" style="position:absolute;left:0;text-align:left;margin-left:-18.15pt;margin-top:10.5pt;width:328.65pt;height:84.65pt;z-index:251673600" coordorigin="1720,1946" coordsize="6573,16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0" o:spid="_x0000_s1027" type="#_x0000_t202" style="position:absolute;left:1720;top:1946;width:6573;height:16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" filled="f" stroked="f">
                  <v:textbox inset="2.53997mm,1.27mm,2.53997mm,1.27mm">
                    <w:txbxContent>
                      <w:p w14:paraId="35192201" w14:textId="72C1FD96" w:rsidR="00F92B13" w:rsidRDefault="003D096C">
                        <w:pPr>
                          <w:spacing w:line="520" w:lineRule="exact"/>
                          <w:rPr>
                            <w:rFonts w:ascii="宋体" w:eastAsia="宋体" w:hAnsi="宋体" w:cs="宋体"/>
                            <w:sz w:val="22"/>
                            <w:szCs w:val="22"/>
                          </w:rPr>
                        </w:pPr>
                        <w:r>
                          <w:rPr>
                            <w:rFonts w:ascii="汉仪中简黑简" w:eastAsia="汉仪中简黑简" w:hAnsi="汉仪中简黑简" w:cs="汉仪中简黑简" w:hint="eastAsia"/>
                            <w:sz w:val="22"/>
                            <w:szCs w:val="22"/>
                          </w:rPr>
                          <w:t>生    日：</w:t>
                        </w:r>
                        <w:r>
                          <w:rPr>
                            <w:rFonts w:ascii="宋体" w:eastAsia="宋体" w:hAnsi="宋体" w:cs="宋体" w:hint="eastAsia"/>
                            <w:sz w:val="22"/>
                            <w:szCs w:val="22"/>
                          </w:rPr>
                          <w:t>2000/0</w:t>
                        </w:r>
                        <w:r w:rsidR="00BD75A7">
                          <w:rPr>
                            <w:rFonts w:ascii="宋体" w:eastAsia="宋体" w:hAnsi="宋体" w:cs="宋体"/>
                            <w:sz w:val="22"/>
                            <w:szCs w:val="22"/>
                          </w:rPr>
                          <w:t>3</w:t>
                        </w:r>
                        <w:r>
                          <w:rPr>
                            <w:rFonts w:ascii="宋体" w:eastAsia="宋体" w:hAnsi="宋体" w:cs="宋体" w:hint="eastAsia"/>
                            <w:sz w:val="22"/>
                            <w:szCs w:val="22"/>
                          </w:rPr>
                          <w:t>/</w:t>
                        </w:r>
                        <w:r w:rsidR="00BD75A7">
                          <w:rPr>
                            <w:rFonts w:ascii="宋体" w:eastAsia="宋体" w:hAnsi="宋体" w:cs="宋体"/>
                            <w:sz w:val="22"/>
                            <w:szCs w:val="22"/>
                          </w:rPr>
                          <w:t>09</w:t>
                        </w:r>
                        <w:r>
                          <w:rPr>
                            <w:rFonts w:ascii="宋体" w:eastAsia="宋体" w:hAnsi="宋体" w:cs="宋体" w:hint="eastAsia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rFonts w:ascii="汉仪中简黑简" w:eastAsia="汉仪中简黑简" w:hAnsi="汉仪中简黑简" w:cs="汉仪中简黑简" w:hint="eastAsia"/>
                            <w:sz w:val="22"/>
                            <w:szCs w:val="22"/>
                          </w:rPr>
                          <w:t xml:space="preserve">       手    机：</w:t>
                        </w:r>
                        <w:r>
                          <w:rPr>
                            <w:rFonts w:ascii="宋体" w:eastAsia="宋体" w:hAnsi="宋体" w:cs="宋体" w:hint="eastAsia"/>
                            <w:sz w:val="22"/>
                            <w:szCs w:val="22"/>
                          </w:rPr>
                          <w:t>15</w:t>
                        </w:r>
                        <w:r w:rsidR="00BD75A7">
                          <w:rPr>
                            <w:rFonts w:ascii="宋体" w:eastAsia="宋体" w:hAnsi="宋体" w:cs="宋体"/>
                            <w:sz w:val="22"/>
                            <w:szCs w:val="22"/>
                          </w:rPr>
                          <w:t>072536325</w:t>
                        </w:r>
                      </w:p>
                      <w:p w14:paraId="203A5A0E" w14:textId="2D80B6AF" w:rsidR="00F92B13" w:rsidRDefault="003D096C">
                        <w:pPr>
                          <w:spacing w:line="520" w:lineRule="exact"/>
                          <w:rPr>
                            <w:rFonts w:ascii="汉仪中简黑简" w:eastAsia="汉仪中简黑简" w:hAnsi="汉仪中简黑简" w:cs="汉仪中简黑简"/>
                            <w:sz w:val="22"/>
                            <w:szCs w:val="22"/>
                          </w:rPr>
                        </w:pPr>
                        <w:r>
                          <w:rPr>
                            <w:rFonts w:ascii="汉仪中简黑简" w:eastAsia="汉仪中简黑简" w:hAnsi="汉仪中简黑简" w:cs="汉仪中简黑简" w:hint="eastAsia"/>
                            <w:sz w:val="22"/>
                            <w:szCs w:val="22"/>
                          </w:rPr>
                          <w:t>籍    贯：</w:t>
                        </w:r>
                        <w:r w:rsidR="00BD75A7">
                          <w:rPr>
                            <w:rFonts w:ascii="宋体" w:eastAsia="宋体" w:hAnsi="宋体" w:cs="宋体" w:hint="eastAsia"/>
                            <w:sz w:val="22"/>
                            <w:szCs w:val="22"/>
                          </w:rPr>
                          <w:t>湖北宜昌</w:t>
                        </w:r>
                        <w:r>
                          <w:rPr>
                            <w:rFonts w:ascii="汉仪中简黑简" w:eastAsia="汉仪中简黑简" w:hAnsi="汉仪中简黑简" w:cs="汉仪中简黑简" w:hint="eastAsia"/>
                            <w:sz w:val="22"/>
                            <w:szCs w:val="22"/>
                          </w:rPr>
                          <w:t xml:space="preserve">          </w:t>
                        </w:r>
                        <w:proofErr w:type="gramStart"/>
                        <w:r>
                          <w:rPr>
                            <w:rFonts w:ascii="汉仪中简黑简" w:eastAsia="汉仪中简黑简" w:hAnsi="汉仪中简黑简" w:cs="汉仪中简黑简" w:hint="eastAsia"/>
                            <w:sz w:val="22"/>
                            <w:szCs w:val="22"/>
                          </w:rPr>
                          <w:t>邮</w:t>
                        </w:r>
                        <w:proofErr w:type="gramEnd"/>
                        <w:r>
                          <w:rPr>
                            <w:rFonts w:ascii="汉仪中简黑简" w:eastAsia="汉仪中简黑简" w:hAnsi="汉仪中简黑简" w:cs="汉仪中简黑简" w:hint="eastAsia"/>
                            <w:sz w:val="22"/>
                            <w:szCs w:val="22"/>
                          </w:rPr>
                          <w:t xml:space="preserve">    箱：</w:t>
                        </w:r>
                        <w:r>
                          <w:rPr>
                            <w:rFonts w:ascii="宋体" w:eastAsia="宋体" w:hAnsi="宋体" w:cs="宋体" w:hint="eastAsia"/>
                            <w:sz w:val="22"/>
                            <w:szCs w:val="22"/>
                          </w:rPr>
                          <w:t>3</w:t>
                        </w:r>
                        <w:r w:rsidR="00BD75A7">
                          <w:rPr>
                            <w:rFonts w:ascii="宋体" w:eastAsia="宋体" w:hAnsi="宋体" w:cs="宋体"/>
                            <w:sz w:val="22"/>
                            <w:szCs w:val="22"/>
                          </w:rPr>
                          <w:t>04679135</w:t>
                        </w:r>
                        <w:r>
                          <w:rPr>
                            <w:rFonts w:ascii="宋体" w:eastAsia="宋体" w:hAnsi="宋体" w:cs="宋体" w:hint="eastAsia"/>
                            <w:sz w:val="22"/>
                            <w:szCs w:val="22"/>
                          </w:rPr>
                          <w:t>@qq.com</w:t>
                        </w:r>
                      </w:p>
                      <w:p w14:paraId="799D8ED1" w14:textId="77777777" w:rsidR="00F92B13" w:rsidRDefault="003D096C">
                        <w:pPr>
                          <w:spacing w:line="520" w:lineRule="exact"/>
                          <w:rPr>
                            <w:rFonts w:ascii="宋体" w:eastAsia="宋体" w:hAnsi="宋体" w:cs="宋体"/>
                            <w:sz w:val="22"/>
                            <w:szCs w:val="22"/>
                          </w:rPr>
                        </w:pPr>
                        <w:r>
                          <w:rPr>
                            <w:rFonts w:ascii="汉仪中简黑简" w:eastAsia="汉仪中简黑简" w:hAnsi="汉仪中简黑简" w:cs="汉仪中简黑简" w:hint="eastAsia"/>
                            <w:sz w:val="22"/>
                            <w:szCs w:val="22"/>
                          </w:rPr>
                          <w:t>政治面貌：</w:t>
                        </w:r>
                        <w:r>
                          <w:rPr>
                            <w:rFonts w:ascii="宋体" w:eastAsia="宋体" w:hAnsi="宋体" w:cs="宋体" w:hint="eastAsia"/>
                            <w:sz w:val="22"/>
                            <w:szCs w:val="22"/>
                          </w:rPr>
                          <w:t xml:space="preserve">共青团员 </w:t>
                        </w:r>
                        <w:r>
                          <w:rPr>
                            <w:rFonts w:ascii="汉仪中简黑简" w:eastAsia="汉仪中简黑简" w:hAnsi="汉仪中简黑简" w:cs="汉仪中简黑简" w:hint="eastAsia"/>
                            <w:sz w:val="22"/>
                            <w:szCs w:val="22"/>
                          </w:rPr>
                          <w:t xml:space="preserve">         工作年限：</w:t>
                        </w:r>
                        <w:r>
                          <w:rPr>
                            <w:rFonts w:ascii="宋体" w:eastAsia="宋体" w:hAnsi="宋体" w:cs="宋体" w:hint="eastAsia"/>
                            <w:sz w:val="22"/>
                            <w:szCs w:val="22"/>
                          </w:rPr>
                          <w:t>应届</w:t>
                        </w:r>
                      </w:p>
                      <w:p w14:paraId="2C7CEFEC" w14:textId="77777777" w:rsidR="00F92B13" w:rsidRDefault="00F92B13">
                        <w:pPr>
                          <w:spacing w:line="440" w:lineRule="exact"/>
                          <w:rPr>
                            <w:rFonts w:ascii="微软雅黑" w:eastAsia="微软雅黑" w:hAnsi="微软雅黑" w:cs="微软雅黑"/>
                            <w:color w:val="3F3F3F"/>
                          </w:rPr>
                        </w:pPr>
                      </w:p>
                      <w:p w14:paraId="500CFE49" w14:textId="77777777" w:rsidR="00F92B13" w:rsidRDefault="00F92B13">
                        <w:pPr>
                          <w:spacing w:line="440" w:lineRule="exact"/>
                          <w:rPr>
                            <w:rFonts w:ascii="微软雅黑" w:eastAsia="微软雅黑" w:hAnsi="微软雅黑" w:cs="微软雅黑"/>
                            <w:color w:val="3F3F3F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3D096C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6847235" wp14:editId="221E0C8F">
                <wp:simplePos x="0" y="0"/>
                <wp:positionH relativeFrom="column">
                  <wp:posOffset>3721735</wp:posOffset>
                </wp:positionH>
                <wp:positionV relativeFrom="paragraph">
                  <wp:posOffset>-607695</wp:posOffset>
                </wp:positionV>
                <wp:extent cx="2125345" cy="304165"/>
                <wp:effectExtent l="0" t="0" r="0" b="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25345" cy="3041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718B38" w14:textId="77777777" w:rsidR="00F92B13" w:rsidRDefault="003D096C">
                            <w:pPr>
                              <w:spacing w:line="360" w:lineRule="exact"/>
                              <w:jc w:val="left"/>
                              <w:rPr>
                                <w:rFonts w:ascii="Swiss921 BT" w:hAnsi="Swiss921 BT" w:cs="Swiss921 BT"/>
                                <w:color w:val="A6A6A6" w:themeColor="background1" w:themeShade="A6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汉仪中宋S" w:eastAsia="汉仪中宋S" w:hAnsi="汉仪中宋S" w:cs="汉仪中宋S" w:hint="eastAsia"/>
                                <w:b/>
                                <w:bCs/>
                                <w:color w:val="A6A6A6" w:themeColor="background1" w:themeShade="A6"/>
                                <w:sz w:val="28"/>
                                <w:szCs w:val="28"/>
                              </w:rPr>
                              <w:t xml:space="preserve">个人简历 </w:t>
                            </w:r>
                            <w:r>
                              <w:rPr>
                                <w:rFonts w:ascii="Swiss921 BT" w:hAnsi="Swiss921 BT" w:cs="Swiss921 BT" w:hint="eastAsia"/>
                                <w:color w:val="A6A6A6" w:themeColor="background1" w:themeShade="A6"/>
                                <w:sz w:val="20"/>
                                <w:szCs w:val="20"/>
                              </w:rPr>
                              <w:t>P</w:t>
                            </w:r>
                            <w:r>
                              <w:rPr>
                                <w:rFonts w:ascii="Swiss921 BT" w:hAnsi="Swiss921 BT" w:cs="Swiss921 BT"/>
                                <w:color w:val="A6A6A6" w:themeColor="background1" w:themeShade="A6"/>
                                <w:sz w:val="20"/>
                                <w:szCs w:val="20"/>
                              </w:rPr>
                              <w:t>ERSONAL RESUME”</w:t>
                            </w:r>
                          </w:p>
                          <w:p w14:paraId="14F6E738" w14:textId="77777777" w:rsidR="00F92B13" w:rsidRDefault="00F92B13">
                            <w:pPr>
                              <w:spacing w:line="400" w:lineRule="exact"/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847235" id="文本框 10" o:spid="_x0000_s1028" type="#_x0000_t202" style="position:absolute;left:0;text-align:left;margin-left:293.05pt;margin-top:-47.85pt;width:167.35pt;height:23.9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" filled="f" stroked="f" strokeweight=".5pt">
                <v:textbox>
                  <w:txbxContent>
                    <w:p w14:paraId="6E718B38" w14:textId="77777777" w:rsidR="00F92B13" w:rsidRDefault="003D096C">
                      <w:pPr>
                        <w:spacing w:line="360" w:lineRule="exact"/>
                        <w:jc w:val="left"/>
                        <w:rPr>
                          <w:rFonts w:ascii="Swiss921 BT" w:hAnsi="Swiss921 BT" w:cs="Swiss921 BT"/>
                          <w:color w:val="A6A6A6" w:themeColor="background1" w:themeShade="A6"/>
                          <w:sz w:val="20"/>
                          <w:szCs w:val="20"/>
                        </w:rPr>
                      </w:pPr>
                      <w:r>
                        <w:rPr>
                          <w:rFonts w:ascii="汉仪中宋S" w:eastAsia="汉仪中宋S" w:hAnsi="汉仪中宋S" w:cs="汉仪中宋S" w:hint="eastAsia"/>
                          <w:b/>
                          <w:bCs/>
                          <w:color w:val="A6A6A6" w:themeColor="background1" w:themeShade="A6"/>
                          <w:sz w:val="28"/>
                          <w:szCs w:val="28"/>
                        </w:rPr>
                        <w:t xml:space="preserve">个人简历 </w:t>
                      </w:r>
                      <w:r>
                        <w:rPr>
                          <w:rFonts w:ascii="Swiss921 BT" w:hAnsi="Swiss921 BT" w:cs="Swiss921 BT" w:hint="eastAsia"/>
                          <w:color w:val="A6A6A6" w:themeColor="background1" w:themeShade="A6"/>
                          <w:sz w:val="20"/>
                          <w:szCs w:val="20"/>
                        </w:rPr>
                        <w:t>P</w:t>
                      </w:r>
                      <w:r>
                        <w:rPr>
                          <w:rFonts w:ascii="Swiss921 BT" w:hAnsi="Swiss921 BT" w:cs="Swiss921 BT"/>
                          <w:color w:val="A6A6A6" w:themeColor="background1" w:themeShade="A6"/>
                          <w:sz w:val="20"/>
                          <w:szCs w:val="20"/>
                        </w:rPr>
                        <w:t>ERSONAL RESUME”</w:t>
                      </w:r>
                    </w:p>
                    <w:p w14:paraId="14F6E738" w14:textId="77777777" w:rsidR="00F92B13" w:rsidRDefault="00F92B13">
                      <w:pPr>
                        <w:spacing w:line="400" w:lineRule="exact"/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D096C">
        <w:rPr>
          <w:noProof/>
        </w:rPr>
        <mc:AlternateContent>
          <mc:Choice Requires="wps">
            <w:drawing>
              <wp:anchor distT="0" distB="0" distL="114300" distR="114300" simplePos="0" relativeHeight="251767296" behindDoc="0" locked="0" layoutInCell="1" allowOverlap="1" wp14:anchorId="3FF8D12E" wp14:editId="5D3296F1">
                <wp:simplePos x="0" y="0"/>
                <wp:positionH relativeFrom="column">
                  <wp:posOffset>-598805</wp:posOffset>
                </wp:positionH>
                <wp:positionV relativeFrom="paragraph">
                  <wp:posOffset>6257925</wp:posOffset>
                </wp:positionV>
                <wp:extent cx="1260475" cy="288290"/>
                <wp:effectExtent l="0" t="0" r="15875" b="1651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0475" cy="288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w14:anchorId="0D2106AA" id="矩形 27" o:spid="_x0000_s1026" style="position:absolute;left:0;text-align:left;margin-left:-47.15pt;margin-top:492.75pt;width:99.25pt;height:22.7pt;z-index:251767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" stroked="f"/>
            </w:pict>
          </mc:Fallback>
        </mc:AlternateContent>
      </w:r>
      <w:r w:rsidR="003D096C">
        <w:rPr>
          <w:noProof/>
        </w:rPr>
        <w:drawing>
          <wp:anchor distT="0" distB="0" distL="114300" distR="114300" simplePos="0" relativeHeight="251763200" behindDoc="0" locked="0" layoutInCell="1" allowOverlap="1" wp14:anchorId="3953A71B" wp14:editId="593E8183">
            <wp:simplePos x="0" y="0"/>
            <wp:positionH relativeFrom="column">
              <wp:posOffset>5749925</wp:posOffset>
            </wp:positionH>
            <wp:positionV relativeFrom="paragraph">
              <wp:posOffset>6303010</wp:posOffset>
            </wp:positionV>
            <wp:extent cx="133350" cy="133350"/>
            <wp:effectExtent l="0" t="0" r="0" b="0"/>
            <wp:wrapNone/>
            <wp:docPr id="2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D096C">
        <w:rPr>
          <w:noProof/>
        </w:rPr>
        <mc:AlternateContent>
          <mc:Choice Requires="wps">
            <w:drawing>
              <wp:anchor distT="0" distB="0" distL="114300" distR="114300" simplePos="0" relativeHeight="251519488" behindDoc="0" locked="0" layoutInCell="1" allowOverlap="1" wp14:anchorId="2956D28F" wp14:editId="0FBDF081">
                <wp:simplePos x="0" y="0"/>
                <wp:positionH relativeFrom="column">
                  <wp:posOffset>-598805</wp:posOffset>
                </wp:positionH>
                <wp:positionV relativeFrom="paragraph">
                  <wp:posOffset>7959725</wp:posOffset>
                </wp:positionV>
                <wp:extent cx="1260475" cy="288290"/>
                <wp:effectExtent l="0" t="0" r="15875" b="16510"/>
                <wp:wrapNone/>
                <wp:docPr id="31" name="矩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0475" cy="288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w14:anchorId="78282B96" id="矩形 31" o:spid="_x0000_s1026" style="position:absolute;left:0;text-align:left;margin-left:-47.15pt;margin-top:626.75pt;width:99.25pt;height:22.7pt;z-index:251519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" stroked="f"/>
            </w:pict>
          </mc:Fallback>
        </mc:AlternateContent>
      </w:r>
      <w:r w:rsidR="003D096C">
        <w:rPr>
          <w:noProof/>
        </w:rPr>
        <w:drawing>
          <wp:anchor distT="0" distB="0" distL="114300" distR="114300" simplePos="0" relativeHeight="251703808" behindDoc="0" locked="0" layoutInCell="1" allowOverlap="1" wp14:anchorId="11CF1A43" wp14:editId="4B86A9D2">
            <wp:simplePos x="0" y="0"/>
            <wp:positionH relativeFrom="column">
              <wp:posOffset>5749925</wp:posOffset>
            </wp:positionH>
            <wp:positionV relativeFrom="paragraph">
              <wp:posOffset>2990215</wp:posOffset>
            </wp:positionV>
            <wp:extent cx="133350" cy="133350"/>
            <wp:effectExtent l="0" t="0" r="0" b="0"/>
            <wp:wrapNone/>
            <wp:docPr id="2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D096C">
        <w:rPr>
          <w:noProof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1A0AF972" wp14:editId="14058E22">
                <wp:simplePos x="0" y="0"/>
                <wp:positionH relativeFrom="column">
                  <wp:posOffset>-598805</wp:posOffset>
                </wp:positionH>
                <wp:positionV relativeFrom="paragraph">
                  <wp:posOffset>3058160</wp:posOffset>
                </wp:positionV>
                <wp:extent cx="6375400" cy="206375"/>
                <wp:effectExtent l="0" t="10795" r="6350" b="11430"/>
                <wp:wrapNone/>
                <wp:docPr id="22" name="任意多边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5400" cy="2063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040" h="325">
                              <a:moveTo>
                                <a:pt x="0" y="324"/>
                              </a:moveTo>
                              <a:lnTo>
                                <a:pt x="2027" y="324"/>
                              </a:lnTo>
                              <a:lnTo>
                                <a:pt x="2378" y="0"/>
                              </a:lnTo>
                              <a:lnTo>
                                <a:pt x="10039" y="0"/>
                              </a:lnTo>
                            </a:path>
                          </a:pathLst>
                        </a:custGeom>
                        <a:noFill/>
                        <a:ln w="21600" cap="flat" cmpd="sng">
                          <a:solidFill>
                            <a:srgbClr val="9F9FA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polyline w14:anchorId="6C14B6EC" id="任意多边形 22" o:spid="_x0000_s1026" style="position:absolute;left:0;text-align:left;z-index:251691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-47.15pt,257pt,54.2pt,257pt,71.75pt,240.8pt,454.8pt,240.8pt" coordsize="10040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" filled="f" strokecolor="#9f9fa0" strokeweight=".6mm">
                <v:path arrowok="t" textboxrect="0,0,10040,325"/>
              </v:polyline>
            </w:pict>
          </mc:Fallback>
        </mc:AlternateContent>
      </w:r>
      <w:r w:rsidR="003D096C">
        <w:rPr>
          <w:noProof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 wp14:anchorId="36288E39" wp14:editId="13D0138D">
                <wp:simplePos x="0" y="0"/>
                <wp:positionH relativeFrom="column">
                  <wp:posOffset>-589915</wp:posOffset>
                </wp:positionH>
                <wp:positionV relativeFrom="paragraph">
                  <wp:posOffset>2952115</wp:posOffset>
                </wp:positionV>
                <wp:extent cx="1247140" cy="276860"/>
                <wp:effectExtent l="4445" t="4445" r="5715" b="23495"/>
                <wp:wrapNone/>
                <wp:docPr id="18" name="矩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140" cy="276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285044"/>
                          </a:solidFill>
                          <a:prstDash val="sysDot"/>
                        </a:ln>
                        <a:effectLst/>
                      </wps:spPr>
                      <wps:txbx>
                        <w:txbxContent>
                          <w:p w14:paraId="2344C15C" w14:textId="77777777" w:rsidR="00F92B13" w:rsidRDefault="003D096C">
                            <w:pPr>
                              <w:spacing w:line="320" w:lineRule="exact"/>
                              <w:jc w:val="left"/>
                              <w:rPr>
                                <w:rFonts w:ascii="黑体" w:eastAsia="黑体" w:hAnsi="黑体" w:cs="黑体"/>
                                <w:spacing w:val="45"/>
                                <w:sz w:val="32"/>
                                <w:szCs w:val="32"/>
                                <w:highlight w:val="lightGray"/>
                              </w:rPr>
                            </w:pPr>
                            <w:r>
                              <w:rPr>
                                <w:rFonts w:ascii="黑体" w:eastAsia="黑体" w:hAnsi="黑体" w:cs="黑体" w:hint="eastAsia"/>
                                <w:spacing w:val="45"/>
                                <w:sz w:val="32"/>
                                <w:szCs w:val="32"/>
                                <w:highlight w:val="lightGray"/>
                              </w:rPr>
                              <w:t>实践经验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w14:anchorId="36288E39" id="矩形 18" o:spid="_x0000_s1029" style="position:absolute;left:0;text-align:left;margin-left:-46.45pt;margin-top:232.45pt;width:98.2pt;height:21.8pt;z-index:251728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" strokecolor="#285044">
                <v:stroke dashstyle="1 1"/>
                <v:textbox>
                  <w:txbxContent>
                    <w:p w14:paraId="2344C15C" w14:textId="77777777" w:rsidR="00F92B13" w:rsidRDefault="003D096C">
                      <w:pPr>
                        <w:spacing w:line="320" w:lineRule="exact"/>
                        <w:jc w:val="left"/>
                        <w:rPr>
                          <w:rFonts w:ascii="黑体" w:eastAsia="黑体" w:hAnsi="黑体" w:cs="黑体"/>
                          <w:spacing w:val="45"/>
                          <w:sz w:val="32"/>
                          <w:szCs w:val="32"/>
                          <w:highlight w:val="lightGray"/>
                        </w:rPr>
                      </w:pPr>
                      <w:r>
                        <w:rPr>
                          <w:rFonts w:ascii="黑体" w:eastAsia="黑体" w:hAnsi="黑体" w:cs="黑体" w:hint="eastAsia"/>
                          <w:spacing w:val="45"/>
                          <w:sz w:val="32"/>
                          <w:szCs w:val="32"/>
                          <w:highlight w:val="lightGray"/>
                        </w:rPr>
                        <w:t>实践经验</w:t>
                      </w:r>
                    </w:p>
                  </w:txbxContent>
                </v:textbox>
              </v:rect>
            </w:pict>
          </mc:Fallback>
        </mc:AlternateContent>
      </w:r>
      <w:r w:rsidR="003D096C">
        <w:rPr>
          <w:noProof/>
        </w:rPr>
        <mc:AlternateContent>
          <mc:Choice Requires="wps">
            <w:drawing>
              <wp:anchor distT="0" distB="0" distL="114300" distR="114300" simplePos="0" relativeHeight="251716096" behindDoc="0" locked="0" layoutInCell="1" allowOverlap="1" wp14:anchorId="056CF58E" wp14:editId="3C7F2507">
                <wp:simplePos x="0" y="0"/>
                <wp:positionH relativeFrom="column">
                  <wp:posOffset>-598805</wp:posOffset>
                </wp:positionH>
                <wp:positionV relativeFrom="paragraph">
                  <wp:posOffset>2945130</wp:posOffset>
                </wp:positionV>
                <wp:extent cx="1260475" cy="288290"/>
                <wp:effectExtent l="0" t="0" r="15875" b="1651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0475" cy="288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w14:anchorId="148425AD" id="矩形 20" o:spid="_x0000_s1026" style="position:absolute;left:0;text-align:left;margin-left:-47.15pt;margin-top:231.9pt;width:99.25pt;height:22.7pt;z-index:251716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" stroked="f"/>
            </w:pict>
          </mc:Fallback>
        </mc:AlternateContent>
      </w:r>
      <w:r w:rsidR="003D096C">
        <w:rPr>
          <w:noProof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00B7BC3F" wp14:editId="23BD6F51">
                <wp:simplePos x="0" y="0"/>
                <wp:positionH relativeFrom="column">
                  <wp:posOffset>-591185</wp:posOffset>
                </wp:positionH>
                <wp:positionV relativeFrom="paragraph">
                  <wp:posOffset>1649730</wp:posOffset>
                </wp:positionV>
                <wp:extent cx="6388100" cy="1121410"/>
                <wp:effectExtent l="0" t="0" r="0" b="0"/>
                <wp:wrapNone/>
                <wp:docPr id="56" name="文本框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88100" cy="11214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188B66" w14:textId="6367E18A" w:rsidR="00F92B13" w:rsidRDefault="00FF3D33">
                            <w:pPr>
                              <w:tabs>
                                <w:tab w:val="left" w:pos="5192"/>
                                <w:tab w:val="left" w:pos="8360"/>
                                <w:tab w:val="left" w:pos="9761"/>
                              </w:tabs>
                              <w:autoSpaceDE w:val="0"/>
                              <w:autoSpaceDN w:val="0"/>
                              <w:spacing w:line="400" w:lineRule="exact"/>
                              <w:ind w:rightChars="11" w:right="23"/>
                              <w:jc w:val="left"/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2018.09-202</w:t>
                            </w:r>
                            <w:r w:rsidR="003D096C"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 xml:space="preserve">   </w:t>
                            </w:r>
                            <w:r w:rsidR="003D096C"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>文华学院</w:t>
                            </w:r>
                            <w:r w:rsidR="003D096C"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 xml:space="preserve">   专业：电气</w:t>
                            </w:r>
                            <w:r w:rsidR="003D096C" w:rsidRPr="00DB4400">
                              <w:rPr>
                                <w:rFonts w:ascii="汉仪中简黑简" w:eastAsia="汉仪中简黑简" w:hAnsi="汉仪中简黑简" w:cs="汉仪中简黑简" w:hint="eastAsia"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工程</w:t>
                            </w:r>
                            <w:r w:rsidR="003D096C"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及其自动化（本科）</w:t>
                            </w:r>
                          </w:p>
                          <w:p w14:paraId="1DA8BF7E" w14:textId="77777777" w:rsidR="00F92B13" w:rsidRDefault="003D096C">
                            <w:pPr>
                              <w:adjustRightInd w:val="0"/>
                              <w:snapToGrid w:val="0"/>
                              <w:spacing w:line="400" w:lineRule="exact"/>
                              <w:ind w:left="1230" w:hangingChars="500" w:hanging="1230"/>
                              <w:rPr>
                                <w:rFonts w:ascii="汉仪中简黑简" w:eastAsia="汉仪中简黑简" w:hAnsi="汉仪中简黑简" w:cs="汉仪中简黑简"/>
                                <w:color w:val="000000" w:themeColor="text1"/>
                                <w:spacing w:val="13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color w:val="000000" w:themeColor="text1"/>
                                <w:spacing w:val="13"/>
                                <w:sz w:val="22"/>
                                <w:szCs w:val="22"/>
                              </w:rPr>
                              <w:t>主修课程：</w:t>
                            </w:r>
                          </w:p>
                          <w:p w14:paraId="6DC70CC7" w14:textId="2BADA64C" w:rsidR="00F92B13" w:rsidRDefault="003D096C" w:rsidP="00402881">
                            <w:pPr>
                              <w:adjustRightInd w:val="0"/>
                              <w:snapToGrid w:val="0"/>
                              <w:spacing w:line="400" w:lineRule="exact"/>
                              <w:ind w:leftChars="-9" w:left="-19" w:firstLineChars="210" w:firstLine="462"/>
                              <w:rPr>
                                <w:rFonts w:ascii="宋体" w:eastAsia="宋体" w:hAnsi="宋体" w:cs="宋体"/>
                                <w:color w:val="30324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宋体" w:eastAsia="宋体" w:hAnsi="宋体" w:cs="宋体" w:hint="eastAsia"/>
                                <w:color w:val="303241"/>
                                <w:sz w:val="22"/>
                                <w:szCs w:val="22"/>
                              </w:rPr>
                              <w:t>电路理论，</w:t>
                            </w:r>
                            <w:r w:rsidR="003B1BAA">
                              <w:rPr>
                                <w:rFonts w:ascii="宋体" w:eastAsia="宋体" w:hAnsi="宋体" w:cs="宋体"/>
                                <w:color w:val="303241"/>
                                <w:sz w:val="22"/>
                                <w:szCs w:val="22"/>
                              </w:rPr>
                              <w:t>CAD制图</w:t>
                            </w:r>
                            <w:r w:rsidR="003B1BAA">
                              <w:rPr>
                                <w:rFonts w:ascii="宋体" w:eastAsia="宋体" w:hAnsi="宋体" w:cs="宋体" w:hint="eastAsia"/>
                                <w:color w:val="303241"/>
                                <w:sz w:val="22"/>
                                <w:szCs w:val="22"/>
                              </w:rPr>
                              <w:t>，</w:t>
                            </w:r>
                            <w:r>
                              <w:rPr>
                                <w:rFonts w:ascii="宋体" w:eastAsia="宋体" w:hAnsi="宋体" w:cs="宋体" w:hint="eastAsia"/>
                                <w:color w:val="303241"/>
                                <w:sz w:val="22"/>
                                <w:szCs w:val="22"/>
                              </w:rPr>
                              <w:t>数字电路，电气工程基础，发电厂电气部分，模拟电子技术，自动控制理论，电机学，电力拖动与控制系统，检测技术，可编程控制器技术与应用，电力系统继电保护。</w:t>
                            </w:r>
                          </w:p>
                          <w:p w14:paraId="08421D7E" w14:textId="77777777" w:rsidR="00F92B13" w:rsidRDefault="00F92B13">
                            <w:pPr>
                              <w:autoSpaceDE w:val="0"/>
                              <w:autoSpaceDN w:val="0"/>
                              <w:spacing w:line="400" w:lineRule="exact"/>
                              <w:ind w:leftChars="-192" w:left="2587" w:right="117" w:hangingChars="1359" w:hanging="2990"/>
                              <w:rPr>
                                <w:rFonts w:ascii="微软雅黑" w:eastAsia="微软雅黑" w:hAnsi="微软雅黑" w:cs="微软雅黑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6B720D2A" w14:textId="77777777" w:rsidR="00F92B13" w:rsidRDefault="00F92B13">
                            <w:pPr>
                              <w:autoSpaceDE w:val="0"/>
                              <w:autoSpaceDN w:val="0"/>
                              <w:spacing w:line="400" w:lineRule="exact"/>
                              <w:ind w:leftChars="208" w:left="2637" w:right="119" w:hangingChars="1000" w:hanging="2200"/>
                              <w:rPr>
                                <w:rFonts w:ascii="汉仪中简黑简" w:eastAsia="汉仪中简黑简" w:hAnsi="汉仪中简黑简" w:cs="汉仪中简黑简"/>
                                <w:sz w:val="22"/>
                                <w:szCs w:val="22"/>
                              </w:rPr>
                            </w:pPr>
                          </w:p>
                          <w:p w14:paraId="116FEC69" w14:textId="77777777" w:rsidR="00F92B13" w:rsidRDefault="00F92B13">
                            <w:pPr>
                              <w:pStyle w:val="a3"/>
                              <w:spacing w:before="24" w:line="400" w:lineRule="exact"/>
                              <w:rPr>
                                <w:rFonts w:ascii="汉仪中简黑简" w:eastAsia="汉仪中简黑简" w:hAnsi="汉仪中简黑简" w:cs="汉仪中简黑简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0DCD3E35" w14:textId="77777777" w:rsidR="00F92B13" w:rsidRDefault="00F92B13">
                            <w:pPr>
                              <w:pStyle w:val="a3"/>
                              <w:spacing w:before="27" w:line="400" w:lineRule="exact"/>
                              <w:ind w:leftChars="9" w:left="919" w:hangingChars="500" w:hanging="900"/>
                              <w:rPr>
                                <w:rFonts w:ascii="汉仪中简黑简" w:eastAsia="汉仪中简黑简" w:hAnsi="汉仪中简黑简" w:cs="汉仪中简黑简"/>
                              </w:rPr>
                            </w:pPr>
                          </w:p>
                          <w:p w14:paraId="15D8245D" w14:textId="77777777" w:rsidR="00F92B13" w:rsidRDefault="00F92B13">
                            <w:pPr>
                              <w:pStyle w:val="a3"/>
                              <w:tabs>
                                <w:tab w:val="left" w:pos="1060"/>
                              </w:tabs>
                              <w:spacing w:before="33" w:line="400" w:lineRule="exact"/>
                              <w:ind w:leftChars="-5" w:left="1092" w:right="-113" w:hangingChars="501" w:hanging="1102"/>
                              <w:rPr>
                                <w:rFonts w:ascii="微软雅黑" w:eastAsia="微软雅黑" w:hAnsi="微软雅黑" w:cs="微软雅黑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1FF7C49A" w14:textId="77777777" w:rsidR="00F92B13" w:rsidRDefault="00F92B13">
                            <w:pPr>
                              <w:adjustRightInd w:val="0"/>
                              <w:snapToGrid w:val="0"/>
                              <w:spacing w:line="400" w:lineRule="exact"/>
                              <w:ind w:left="1100" w:hangingChars="500" w:hanging="1100"/>
                              <w:rPr>
                                <w:rFonts w:ascii="微软雅黑" w:eastAsia="微软雅黑" w:hAnsi="微软雅黑"/>
                                <w:color w:val="414141"/>
                                <w:sz w:val="22"/>
                                <w:szCs w:val="22"/>
                              </w:rPr>
                            </w:pPr>
                          </w:p>
                          <w:p w14:paraId="7F3DFFFD" w14:textId="77777777" w:rsidR="00F92B13" w:rsidRDefault="00F92B13">
                            <w:pPr>
                              <w:autoSpaceDE w:val="0"/>
                              <w:autoSpaceDN w:val="0"/>
                              <w:spacing w:line="400" w:lineRule="exact"/>
                              <w:ind w:left="1100" w:right="52" w:hangingChars="500" w:hanging="1100"/>
                              <w:rPr>
                                <w:rFonts w:ascii="微软雅黑" w:eastAsia="微软雅黑" w:hAnsi="微软雅黑" w:cs="微软雅黑"/>
                                <w:sz w:val="22"/>
                                <w:szCs w:val="22"/>
                              </w:rPr>
                            </w:pPr>
                          </w:p>
                          <w:p w14:paraId="08928805" w14:textId="77777777" w:rsidR="00F92B13" w:rsidRDefault="00F92B13">
                            <w:pPr>
                              <w:ind w:rightChars="205" w:right="43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B7BC3F" id="文本框 56" o:spid="_x0000_s1030" type="#_x0000_t202" style="position:absolute;left:0;text-align:left;margin-left:-46.55pt;margin-top:129.9pt;width:503pt;height:88.3pt;z-index:251679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" filled="f" stroked="f" strokeweight=".5pt">
                <v:textbox>
                  <w:txbxContent>
                    <w:p w14:paraId="59188B66" w14:textId="6367E18A" w:rsidR="00F92B13" w:rsidRDefault="00FF3D33">
                      <w:pPr>
                        <w:tabs>
                          <w:tab w:val="left" w:pos="5192"/>
                          <w:tab w:val="left" w:pos="8360"/>
                          <w:tab w:val="left" w:pos="9761"/>
                        </w:tabs>
                        <w:autoSpaceDE w:val="0"/>
                        <w:autoSpaceDN w:val="0"/>
                        <w:spacing w:line="400" w:lineRule="exact"/>
                        <w:ind w:rightChars="11" w:right="23"/>
                        <w:jc w:val="left"/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</w:pP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2018.09-202</w:t>
                      </w:r>
                      <w:r w:rsidR="003D096C"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 xml:space="preserve">   </w:t>
                      </w:r>
                      <w:r w:rsidR="003D096C"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>文华学院</w:t>
                      </w:r>
                      <w:r w:rsidR="003D096C"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 xml:space="preserve">   专业：电气</w:t>
                      </w:r>
                      <w:r w:rsidR="003D096C" w:rsidRPr="00DB4400">
                        <w:rPr>
                          <w:rFonts w:ascii="汉仪中简黑简" w:eastAsia="汉仪中简黑简" w:hAnsi="汉仪中简黑简" w:cs="汉仪中简黑简" w:hint="eastAsia"/>
                          <w:color w:val="285044"/>
                          <w:spacing w:val="13"/>
                          <w:sz w:val="26"/>
                          <w:szCs w:val="26"/>
                        </w:rPr>
                        <w:t>工程</w:t>
                      </w:r>
                      <w:r w:rsidR="003D096C"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及其自动化（本科）</w:t>
                      </w:r>
                    </w:p>
                    <w:p w14:paraId="1DA8BF7E" w14:textId="77777777" w:rsidR="00F92B13" w:rsidRDefault="003D096C">
                      <w:pPr>
                        <w:adjustRightInd w:val="0"/>
                        <w:snapToGrid w:val="0"/>
                        <w:spacing w:line="400" w:lineRule="exact"/>
                        <w:ind w:left="1230" w:hangingChars="500" w:hanging="1230"/>
                        <w:rPr>
                          <w:rFonts w:ascii="汉仪中简黑简" w:eastAsia="汉仪中简黑简" w:hAnsi="汉仪中简黑简" w:cs="汉仪中简黑简"/>
                          <w:color w:val="000000" w:themeColor="text1"/>
                          <w:spacing w:val="13"/>
                          <w:sz w:val="22"/>
                          <w:szCs w:val="22"/>
                        </w:rPr>
                      </w:pPr>
                      <w:r>
                        <w:rPr>
                          <w:rFonts w:ascii="汉仪中简黑简" w:eastAsia="汉仪中简黑简" w:hAnsi="汉仪中简黑简" w:cs="汉仪中简黑简" w:hint="eastAsia"/>
                          <w:color w:val="000000" w:themeColor="text1"/>
                          <w:spacing w:val="13"/>
                          <w:sz w:val="22"/>
                          <w:szCs w:val="22"/>
                        </w:rPr>
                        <w:t>主修课程：</w:t>
                      </w:r>
                    </w:p>
                    <w:p w14:paraId="6DC70CC7" w14:textId="2BADA64C" w:rsidR="00F92B13" w:rsidRDefault="003D096C" w:rsidP="00402881">
                      <w:pPr>
                        <w:adjustRightInd w:val="0"/>
                        <w:snapToGrid w:val="0"/>
                        <w:spacing w:line="400" w:lineRule="exact"/>
                        <w:ind w:leftChars="-9" w:left="-19" w:firstLineChars="210" w:firstLine="462"/>
                        <w:rPr>
                          <w:rFonts w:ascii="宋体" w:eastAsia="宋体" w:hAnsi="宋体" w:cs="宋体"/>
                          <w:color w:val="303241"/>
                          <w:sz w:val="22"/>
                          <w:szCs w:val="22"/>
                        </w:rPr>
                      </w:pPr>
                      <w:r>
                        <w:rPr>
                          <w:rFonts w:ascii="宋体" w:eastAsia="宋体" w:hAnsi="宋体" w:cs="宋体" w:hint="eastAsia"/>
                          <w:color w:val="303241"/>
                          <w:sz w:val="22"/>
                          <w:szCs w:val="22"/>
                        </w:rPr>
                        <w:t>电路理论，</w:t>
                      </w:r>
                      <w:r w:rsidR="003B1BAA">
                        <w:rPr>
                          <w:rFonts w:ascii="宋体" w:eastAsia="宋体" w:hAnsi="宋体" w:cs="宋体"/>
                          <w:color w:val="303241"/>
                          <w:sz w:val="22"/>
                          <w:szCs w:val="22"/>
                        </w:rPr>
                        <w:t>CAD制图</w:t>
                      </w:r>
                      <w:r w:rsidR="003B1BAA">
                        <w:rPr>
                          <w:rFonts w:ascii="宋体" w:eastAsia="宋体" w:hAnsi="宋体" w:cs="宋体" w:hint="eastAsia"/>
                          <w:color w:val="303241"/>
                          <w:sz w:val="22"/>
                          <w:szCs w:val="22"/>
                        </w:rPr>
                        <w:t>，</w:t>
                      </w:r>
                      <w:r>
                        <w:rPr>
                          <w:rFonts w:ascii="宋体" w:eastAsia="宋体" w:hAnsi="宋体" w:cs="宋体" w:hint="eastAsia"/>
                          <w:color w:val="303241"/>
                          <w:sz w:val="22"/>
                          <w:szCs w:val="22"/>
                        </w:rPr>
                        <w:t>数字电路，电气工程基础，发电厂电气部分，模拟电子技术，自动控制理论，电机学，电力拖动与控制系统，检测技术，可编程控制器技术与应用，电力系统继电保护。</w:t>
                      </w:r>
                    </w:p>
                    <w:p w14:paraId="08421D7E" w14:textId="77777777" w:rsidR="00F92B13" w:rsidRDefault="00F92B13">
                      <w:pPr>
                        <w:autoSpaceDE w:val="0"/>
                        <w:autoSpaceDN w:val="0"/>
                        <w:spacing w:line="400" w:lineRule="exact"/>
                        <w:ind w:leftChars="-192" w:left="2587" w:right="117" w:hangingChars="1359" w:hanging="2990"/>
                        <w:rPr>
                          <w:rFonts w:ascii="微软雅黑" w:eastAsia="微软雅黑" w:hAnsi="微软雅黑" w:cs="微软雅黑"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6B720D2A" w14:textId="77777777" w:rsidR="00F92B13" w:rsidRDefault="00F92B13">
                      <w:pPr>
                        <w:autoSpaceDE w:val="0"/>
                        <w:autoSpaceDN w:val="0"/>
                        <w:spacing w:line="400" w:lineRule="exact"/>
                        <w:ind w:leftChars="208" w:left="2637" w:right="119" w:hangingChars="1000" w:hanging="2200"/>
                        <w:rPr>
                          <w:rFonts w:ascii="汉仪中简黑简" w:eastAsia="汉仪中简黑简" w:hAnsi="汉仪中简黑简" w:cs="汉仪中简黑简"/>
                          <w:sz w:val="22"/>
                          <w:szCs w:val="22"/>
                        </w:rPr>
                      </w:pPr>
                    </w:p>
                    <w:p w14:paraId="116FEC69" w14:textId="77777777" w:rsidR="00F92B13" w:rsidRDefault="00F92B13">
                      <w:pPr>
                        <w:pStyle w:val="a3"/>
                        <w:spacing w:before="24" w:line="400" w:lineRule="exact"/>
                        <w:rPr>
                          <w:rFonts w:ascii="汉仪中简黑简" w:eastAsia="汉仪中简黑简" w:hAnsi="汉仪中简黑简" w:cs="汉仪中简黑简"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0DCD3E35" w14:textId="77777777" w:rsidR="00F92B13" w:rsidRDefault="00F92B13">
                      <w:pPr>
                        <w:pStyle w:val="a3"/>
                        <w:spacing w:before="27" w:line="400" w:lineRule="exact"/>
                        <w:ind w:leftChars="9" w:left="919" w:hangingChars="500" w:hanging="900"/>
                        <w:rPr>
                          <w:rFonts w:ascii="汉仪中简黑简" w:eastAsia="汉仪中简黑简" w:hAnsi="汉仪中简黑简" w:cs="汉仪中简黑简"/>
                        </w:rPr>
                      </w:pPr>
                    </w:p>
                    <w:p w14:paraId="15D8245D" w14:textId="77777777" w:rsidR="00F92B13" w:rsidRDefault="00F92B13">
                      <w:pPr>
                        <w:pStyle w:val="a3"/>
                        <w:tabs>
                          <w:tab w:val="left" w:pos="1060"/>
                        </w:tabs>
                        <w:spacing w:before="33" w:line="400" w:lineRule="exact"/>
                        <w:ind w:leftChars="-5" w:left="1092" w:right="-113" w:hangingChars="501" w:hanging="1102"/>
                        <w:rPr>
                          <w:rFonts w:ascii="微软雅黑" w:eastAsia="微软雅黑" w:hAnsi="微软雅黑" w:cs="微软雅黑"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1FF7C49A" w14:textId="77777777" w:rsidR="00F92B13" w:rsidRDefault="00F92B13">
                      <w:pPr>
                        <w:adjustRightInd w:val="0"/>
                        <w:snapToGrid w:val="0"/>
                        <w:spacing w:line="400" w:lineRule="exact"/>
                        <w:ind w:left="1100" w:hangingChars="500" w:hanging="1100"/>
                        <w:rPr>
                          <w:rFonts w:ascii="微软雅黑" w:eastAsia="微软雅黑" w:hAnsi="微软雅黑"/>
                          <w:color w:val="414141"/>
                          <w:sz w:val="22"/>
                          <w:szCs w:val="22"/>
                        </w:rPr>
                      </w:pPr>
                    </w:p>
                    <w:p w14:paraId="7F3DFFFD" w14:textId="77777777" w:rsidR="00F92B13" w:rsidRDefault="00F92B13">
                      <w:pPr>
                        <w:autoSpaceDE w:val="0"/>
                        <w:autoSpaceDN w:val="0"/>
                        <w:spacing w:line="400" w:lineRule="exact"/>
                        <w:ind w:left="1100" w:right="52" w:hangingChars="500" w:hanging="1100"/>
                        <w:rPr>
                          <w:rFonts w:ascii="微软雅黑" w:eastAsia="微软雅黑" w:hAnsi="微软雅黑" w:cs="微软雅黑"/>
                          <w:sz w:val="22"/>
                          <w:szCs w:val="22"/>
                        </w:rPr>
                      </w:pPr>
                    </w:p>
                    <w:p w14:paraId="08928805" w14:textId="77777777" w:rsidR="00F92B13" w:rsidRDefault="00F92B13">
                      <w:pPr>
                        <w:ind w:rightChars="205" w:right="430"/>
                      </w:pPr>
                    </w:p>
                  </w:txbxContent>
                </v:textbox>
              </v:shape>
            </w:pict>
          </mc:Fallback>
        </mc:AlternateContent>
      </w:r>
      <w:r w:rsidR="003D096C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35643345" wp14:editId="600FAFED">
                <wp:simplePos x="0" y="0"/>
                <wp:positionH relativeFrom="column">
                  <wp:posOffset>-589915</wp:posOffset>
                </wp:positionH>
                <wp:positionV relativeFrom="paragraph">
                  <wp:posOffset>1280795</wp:posOffset>
                </wp:positionV>
                <wp:extent cx="1247140" cy="276860"/>
                <wp:effectExtent l="4445" t="4445" r="5715" b="23495"/>
                <wp:wrapNone/>
                <wp:docPr id="24" name="矩形 24" descr="7b0a20202020227461726765744d6f64756c65223a20226b6f6e6c696e65666f6e7473220a7d0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140" cy="276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285044"/>
                          </a:solidFill>
                          <a:prstDash val="sysDot"/>
                        </a:ln>
                        <a:effectLst/>
                      </wps:spPr>
                      <wps:txbx>
                        <w:txbxContent>
                          <w:p w14:paraId="520580F3" w14:textId="77777777" w:rsidR="00F92B13" w:rsidRDefault="003D096C">
                            <w:pPr>
                              <w:spacing w:line="320" w:lineRule="exact"/>
                              <w:jc w:val="left"/>
                              <w:rPr>
                                <w:rFonts w:ascii="黑体" w:eastAsia="黑体" w:hAnsi="黑体" w:cs="黑体"/>
                                <w:b/>
                                <w:bCs/>
                                <w:spacing w:val="45"/>
                                <w:sz w:val="32"/>
                                <w:szCs w:val="32"/>
                                <w:highlight w:val="lightGray"/>
                              </w:rPr>
                            </w:pPr>
                            <w:r>
                              <w:rPr>
                                <w:rFonts w:ascii="黑体" w:eastAsia="黑体" w:hAnsi="黑体" w:cs="黑体" w:hint="eastAsia"/>
                                <w:spacing w:val="45"/>
                                <w:sz w:val="32"/>
                                <w:szCs w:val="32"/>
                                <w:highlight w:val="lightGray"/>
                              </w:rPr>
                              <w:t>教育背景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w14:anchorId="35643345" id="矩形 24" o:spid="_x0000_s1031" alt="7b0a20202020227461726765744d6f64756c65223a20226b6f6e6c696e65666f6e7473220a7d0a" style="position:absolute;left:0;text-align:left;margin-left:-46.45pt;margin-top:100.85pt;width:98.2pt;height:21.8pt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" strokecolor="#285044">
                <v:stroke dashstyle="1 1"/>
                <v:textbox>
                  <w:txbxContent>
                    <w:p w14:paraId="520580F3" w14:textId="77777777" w:rsidR="00F92B13" w:rsidRDefault="003D096C">
                      <w:pPr>
                        <w:spacing w:line="320" w:lineRule="exact"/>
                        <w:jc w:val="left"/>
                        <w:rPr>
                          <w:rFonts w:ascii="黑体" w:eastAsia="黑体" w:hAnsi="黑体" w:cs="黑体"/>
                          <w:b/>
                          <w:bCs/>
                          <w:spacing w:val="45"/>
                          <w:sz w:val="32"/>
                          <w:szCs w:val="32"/>
                          <w:highlight w:val="lightGray"/>
                        </w:rPr>
                      </w:pPr>
                      <w:r>
                        <w:rPr>
                          <w:rFonts w:ascii="黑体" w:eastAsia="黑体" w:hAnsi="黑体" w:cs="黑体" w:hint="eastAsia"/>
                          <w:spacing w:val="45"/>
                          <w:sz w:val="32"/>
                          <w:szCs w:val="32"/>
                          <w:highlight w:val="lightGray"/>
                        </w:rPr>
                        <w:t>教育背景</w:t>
                      </w:r>
                    </w:p>
                  </w:txbxContent>
                </v:textbox>
              </v:rect>
            </w:pict>
          </mc:Fallback>
        </mc:AlternateContent>
      </w:r>
      <w:r w:rsidR="003D096C">
        <w:rPr>
          <w:noProof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 wp14:anchorId="54DCEEC3" wp14:editId="3AC09C9C">
                <wp:simplePos x="0" y="0"/>
                <wp:positionH relativeFrom="column">
                  <wp:posOffset>-598805</wp:posOffset>
                </wp:positionH>
                <wp:positionV relativeFrom="paragraph">
                  <wp:posOffset>1273810</wp:posOffset>
                </wp:positionV>
                <wp:extent cx="1260475" cy="288290"/>
                <wp:effectExtent l="0" t="0" r="15875" b="1651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44195" y="2353310"/>
                          <a:ext cx="1260475" cy="288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w14:anchorId="03F631D4" id="矩形 4" o:spid="_x0000_s1026" style="position:absolute;left:0;text-align:left;margin-left:-47.15pt;margin-top:100.3pt;width:99.25pt;height:22.7pt;z-index:251630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" stroked="f"/>
            </w:pict>
          </mc:Fallback>
        </mc:AlternateContent>
      </w:r>
      <w:r w:rsidR="003D096C">
        <w:rPr>
          <w:noProof/>
        </w:rPr>
        <w:drawing>
          <wp:anchor distT="0" distB="0" distL="114300" distR="114300" simplePos="0" relativeHeight="251617792" behindDoc="0" locked="0" layoutInCell="1" allowOverlap="1" wp14:anchorId="0A44EA7C" wp14:editId="10E45A69">
            <wp:simplePos x="0" y="0"/>
            <wp:positionH relativeFrom="column">
              <wp:posOffset>5749925</wp:posOffset>
            </wp:positionH>
            <wp:positionV relativeFrom="paragraph">
              <wp:posOffset>1318895</wp:posOffset>
            </wp:positionV>
            <wp:extent cx="133350" cy="133350"/>
            <wp:effectExtent l="0" t="0" r="0" b="0"/>
            <wp:wrapNone/>
            <wp:docPr id="3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D096C">
        <w:rPr>
          <w:noProof/>
        </w:rPr>
        <mc:AlternateContent>
          <mc:Choice Requires="wps">
            <w:drawing>
              <wp:anchor distT="0" distB="0" distL="114300" distR="114300" simplePos="0" relativeHeight="251605504" behindDoc="0" locked="0" layoutInCell="1" allowOverlap="1" wp14:anchorId="236D2CF0" wp14:editId="270BDD45">
                <wp:simplePos x="0" y="0"/>
                <wp:positionH relativeFrom="column">
                  <wp:posOffset>-598805</wp:posOffset>
                </wp:positionH>
                <wp:positionV relativeFrom="paragraph">
                  <wp:posOffset>1386840</wp:posOffset>
                </wp:positionV>
                <wp:extent cx="6375400" cy="206375"/>
                <wp:effectExtent l="0" t="10795" r="6350" b="11430"/>
                <wp:wrapNone/>
                <wp:docPr id="2" name="任意多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44195" y="2466340"/>
                          <a:ext cx="6375400" cy="2063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040" h="325">
                              <a:moveTo>
                                <a:pt x="0" y="324"/>
                              </a:moveTo>
                              <a:lnTo>
                                <a:pt x="2027" y="324"/>
                              </a:lnTo>
                              <a:lnTo>
                                <a:pt x="2378" y="0"/>
                              </a:lnTo>
                              <a:lnTo>
                                <a:pt x="10039" y="0"/>
                              </a:lnTo>
                            </a:path>
                          </a:pathLst>
                        </a:custGeom>
                        <a:noFill/>
                        <a:ln w="21600" cap="flat" cmpd="sng">
                          <a:solidFill>
                            <a:srgbClr val="9F9FA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polyline w14:anchorId="602FAB5E" id="任意多边形 2" o:spid="_x0000_s1026" style="position:absolute;left:0;text-align:left;z-index:251605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-47.15pt,125.4pt,54.2pt,125.4pt,71.75pt,109.2pt,454.8pt,109.2pt" coordsize="10040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" filled="f" strokecolor="#9f9fa0" strokeweight=".6mm">
                <v:path arrowok="t" textboxrect="0,0,10040,325"/>
              </v:polyline>
            </w:pict>
          </mc:Fallback>
        </mc:AlternateContent>
      </w:r>
      <w:r w:rsidR="003D096C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47FCB33" wp14:editId="23323244">
                <wp:simplePos x="0" y="0"/>
                <wp:positionH relativeFrom="column">
                  <wp:posOffset>-562610</wp:posOffset>
                </wp:positionH>
                <wp:positionV relativeFrom="paragraph">
                  <wp:posOffset>-405130</wp:posOffset>
                </wp:positionV>
                <wp:extent cx="3674110" cy="418465"/>
                <wp:effectExtent l="0" t="0" r="0" b="0"/>
                <wp:wrapNone/>
                <wp:docPr id="33" name="文本框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4110" cy="4184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79093A" w14:textId="540BDDB7" w:rsidR="00F92B13" w:rsidRDefault="003D096C">
                            <w:pPr>
                              <w:spacing w:line="520" w:lineRule="exact"/>
                              <w:jc w:val="left"/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28504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z w:val="52"/>
                                <w:szCs w:val="52"/>
                              </w:rPr>
                              <w:t>姓名：</w:t>
                            </w:r>
                            <w:r w:rsidR="00BD75A7">
                              <w:rPr>
                                <w:rFonts w:ascii="Cambria" w:eastAsia="汉仪中简黑简" w:hAnsi="Cambria" w:cs="汉仪中简黑简" w:hint="eastAsia"/>
                                <w:b/>
                                <w:bCs/>
                                <w:color w:val="285044"/>
                                <w:sz w:val="52"/>
                                <w:szCs w:val="52"/>
                              </w:rPr>
                              <w:t>郑鹏飞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z w:val="52"/>
                                <w:szCs w:val="5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7FCB33" id="文本框 33" o:spid="_x0000_s1032" type="#_x0000_t202" style="position:absolute;left:0;text-align:left;margin-left:-44.3pt;margin-top:-31.9pt;width:289.3pt;height:32.95p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" filled="f" stroked="f" strokeweight=".5pt">
                <v:textbox>
                  <w:txbxContent>
                    <w:p w14:paraId="4179093A" w14:textId="540BDDB7" w:rsidR="00F92B13" w:rsidRDefault="003D096C">
                      <w:pPr>
                        <w:spacing w:line="520" w:lineRule="exact"/>
                        <w:jc w:val="left"/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285044"/>
                          <w:sz w:val="28"/>
                          <w:szCs w:val="28"/>
                        </w:rPr>
                      </w:pP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z w:val="52"/>
                          <w:szCs w:val="52"/>
                        </w:rPr>
                        <w:t>姓名：</w:t>
                      </w:r>
                      <w:r w:rsidR="00BD75A7">
                        <w:rPr>
                          <w:rFonts w:ascii="Cambria" w:eastAsia="汉仪中简黑简" w:hAnsi="Cambria" w:cs="汉仪中简黑简" w:hint="eastAsia"/>
                          <w:b/>
                          <w:bCs/>
                          <w:color w:val="285044"/>
                          <w:sz w:val="52"/>
                          <w:szCs w:val="52"/>
                        </w:rPr>
                        <w:t>郑鹏飞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z w:val="52"/>
                          <w:szCs w:val="5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3D096C">
        <w:rPr>
          <w:noProof/>
        </w:rPr>
        <mc:AlternateContent>
          <mc:Choice Requires="wps">
            <w:drawing>
              <wp:anchor distT="0" distB="0" distL="114300" distR="114300" simplePos="0" relativeHeight="251593216" behindDoc="0" locked="0" layoutInCell="1" allowOverlap="1" wp14:anchorId="4932C34D" wp14:editId="3B7B2FF3">
                <wp:simplePos x="0" y="0"/>
                <wp:positionH relativeFrom="column">
                  <wp:posOffset>-608965</wp:posOffset>
                </wp:positionH>
                <wp:positionV relativeFrom="paragraph">
                  <wp:posOffset>40005</wp:posOffset>
                </wp:positionV>
                <wp:extent cx="4319905" cy="0"/>
                <wp:effectExtent l="0" t="13970" r="4445" b="2413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65150" y="1494790"/>
                          <a:ext cx="4319905" cy="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chemeClr val="bg1">
                              <a:lumMod val="65000"/>
                            </a:schemeClr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8F3DF4B" id="直接连接符 1" o:spid="_x0000_s1026" style="position:absolute;left:0;text-align:left;z-index:251593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7.95pt,3.15pt" to="292.2pt,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" strokecolor="#a5a5a5 [2092]" strokeweight="2.25pt"/>
            </w:pict>
          </mc:Fallback>
        </mc:AlternateContent>
      </w:r>
      <w:r w:rsidR="003D096C">
        <w:rPr>
          <w:noProof/>
        </w:rPr>
        <mc:AlternateContent>
          <mc:Choice Requires="wpg">
            <w:drawing>
              <wp:anchor distT="0" distB="0" distL="114300" distR="114300" simplePos="0" relativeHeight="251642368" behindDoc="0" locked="0" layoutInCell="1" allowOverlap="1" wp14:anchorId="7FEB41FC" wp14:editId="7F4F5009">
                <wp:simplePos x="0" y="0"/>
                <wp:positionH relativeFrom="column">
                  <wp:posOffset>-608965</wp:posOffset>
                </wp:positionH>
                <wp:positionV relativeFrom="paragraph">
                  <wp:posOffset>-489585</wp:posOffset>
                </wp:positionV>
                <wp:extent cx="4319905" cy="76200"/>
                <wp:effectExtent l="0" t="0" r="4445" b="0"/>
                <wp:wrapNone/>
                <wp:docPr id="9" name="组合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flipV="1">
                          <a:off x="0" y="0"/>
                          <a:ext cx="4319905" cy="76200"/>
                          <a:chOff x="0" y="0"/>
                          <a:chExt cx="5665" cy="12"/>
                        </a:xfrm>
                      </wpg:grpSpPr>
                      <wps:wsp>
                        <wps:cNvPr id="12" name="直接连接符 7"/>
                        <wps:cNvCnPr/>
                        <wps:spPr>
                          <a:xfrm>
                            <a:off x="0" y="6"/>
                            <a:ext cx="5664" cy="0"/>
                          </a:xfrm>
                          <a:prstGeom prst="line">
                            <a:avLst/>
                          </a:prstGeom>
                          <a:ln w="76200" cap="flat" cmpd="sng">
                            <a:solidFill>
                              <a:schemeClr val="bg1">
                                <a:lumMod val="65000"/>
                              </a:schemeClr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31AF89" id="组合 9" o:spid="_x0000_s1026" style="position:absolute;left:0;text-align:left;margin-left:-47.95pt;margin-top:-38.55pt;width:340.15pt;height:6pt;flip:y;z-index:251642368" coordsize="5665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">
                <v:line id="直接连接符 7" o:spid="_x0000_s1027" style="position:absolute;visibility:visible;mso-wrap-style:square" from="0,6" to="5664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" strokecolor="#a5a5a5 [2092]" strokeweight="6pt"/>
              </v:group>
            </w:pict>
          </mc:Fallback>
        </mc:AlternateContent>
      </w:r>
      <w:r>
        <w:rPr>
          <w:rFonts w:hint="eastAsia"/>
        </w:rPr>
        <w:t xml:space="preserve"> </w:t>
      </w:r>
      <w:r>
        <w:t xml:space="preserve">                                                                         </w:t>
      </w:r>
    </w:p>
    <w:p w14:paraId="67A50DEF" w14:textId="19BBA520" w:rsidR="00F92B13" w:rsidRDefault="003D096C">
      <w:r>
        <w:rPr>
          <w:noProof/>
        </w:rPr>
        <mc:AlternateContent>
          <mc:Choice Requires="wps">
            <w:drawing>
              <wp:anchor distT="0" distB="0" distL="114300" distR="114300" simplePos="0" relativeHeight="251740672" behindDoc="0" locked="0" layoutInCell="1" allowOverlap="1" wp14:anchorId="44A4FB95" wp14:editId="5AF4E6A2">
                <wp:simplePos x="0" y="0"/>
                <wp:positionH relativeFrom="column">
                  <wp:posOffset>-555914</wp:posOffset>
                </wp:positionH>
                <wp:positionV relativeFrom="paragraph">
                  <wp:posOffset>2982941</wp:posOffset>
                </wp:positionV>
                <wp:extent cx="6388100" cy="4419600"/>
                <wp:effectExtent l="0" t="0" r="0" b="0"/>
                <wp:wrapNone/>
                <wp:docPr id="19" name="文本框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88100" cy="441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85C87D" w14:textId="35C96098" w:rsidR="00F92B13" w:rsidRDefault="003D096C">
                            <w:pPr>
                              <w:tabs>
                                <w:tab w:val="left" w:pos="5192"/>
                                <w:tab w:val="left" w:pos="8360"/>
                                <w:tab w:val="left" w:pos="9761"/>
                              </w:tabs>
                              <w:autoSpaceDE w:val="0"/>
                              <w:autoSpaceDN w:val="0"/>
                              <w:spacing w:beforeLines="50" w:before="156" w:line="400" w:lineRule="exact"/>
                              <w:ind w:rightChars="11" w:right="23"/>
                              <w:jc w:val="left"/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201</w:t>
                            </w:r>
                            <w:r w:rsidR="00BD75A7"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9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.0</w:t>
                            </w:r>
                            <w:r w:rsidR="00BD75A7"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1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-2019.0</w:t>
                            </w:r>
                            <w:r w:rsidR="00BD75A7"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2</w:t>
                            </w:r>
                            <w:r w:rsidR="00402881"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 xml:space="preserve">    </w:t>
                            </w:r>
                            <w:r w:rsidR="00BD75A7">
                              <w:rPr>
                                <w:rFonts w:ascii="Cambria" w:eastAsia="汉仪中简黑简" w:hAnsi="Cambria" w:cs="汉仪中简黑简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>宜昌东风发电有</w:t>
                            </w:r>
                            <w:r w:rsidR="00BD75A7" w:rsidRPr="00DB4400">
                              <w:rPr>
                                <w:rFonts w:ascii="Cambria" w:eastAsia="汉仪中简黑简" w:hAnsi="Cambria" w:cs="汉仪中简黑简" w:hint="eastAsia"/>
                                <w:color w:val="285044"/>
                                <w:sz w:val="26"/>
                                <w:szCs w:val="26"/>
                              </w:rPr>
                              <w:t>限</w:t>
                            </w:r>
                            <w:r w:rsidR="00BD75A7">
                              <w:rPr>
                                <w:rFonts w:ascii="Cambria" w:eastAsia="汉仪中简黑简" w:hAnsi="Cambria" w:cs="汉仪中简黑简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>公司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 xml:space="preserve">        </w:t>
                            </w:r>
                            <w:r w:rsidR="00BD75A7">
                              <w:rPr>
                                <w:rFonts w:ascii="Cambria" w:eastAsia="汉仪中简黑简" w:hAnsi="Cambria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技术员</w:t>
                            </w:r>
                          </w:p>
                          <w:p w14:paraId="5269251F" w14:textId="77777777" w:rsidR="00F92B13" w:rsidRDefault="003D096C">
                            <w:pPr>
                              <w:snapToGrid w:val="0"/>
                              <w:spacing w:line="400" w:lineRule="exact"/>
                              <w:rPr>
                                <w:rFonts w:ascii="宋体" w:eastAsia="宋体" w:hAnsi="宋体" w:cs="宋体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宋体" w:eastAsia="宋体" w:hAnsi="宋体" w:cs="宋体" w:hint="eastAsia"/>
                                <w:color w:val="000000" w:themeColor="text1"/>
                                <w:sz w:val="22"/>
                                <w:szCs w:val="22"/>
                              </w:rPr>
                              <w:t>工作描述：</w:t>
                            </w:r>
                          </w:p>
                          <w:p w14:paraId="259B720D" w14:textId="72B4C5D6" w:rsidR="00BD75A7" w:rsidRDefault="00BD75A7" w:rsidP="00FF3D33">
                            <w:pPr>
                              <w:tabs>
                                <w:tab w:val="left" w:pos="5192"/>
                                <w:tab w:val="left" w:pos="8360"/>
                                <w:tab w:val="left" w:pos="9761"/>
                              </w:tabs>
                              <w:autoSpaceDE w:val="0"/>
                              <w:autoSpaceDN w:val="0"/>
                              <w:spacing w:line="400" w:lineRule="exact"/>
                              <w:ind w:rightChars="11" w:right="23" w:firstLineChars="200" w:firstLine="440"/>
                              <w:jc w:val="left"/>
                              <w:rPr>
                                <w:rFonts w:ascii="宋体" w:eastAsia="宋体" w:hAnsi="宋体" w:cs="宋体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BD75A7">
                              <w:rPr>
                                <w:rFonts w:ascii="宋体" w:eastAsia="宋体" w:hAnsi="宋体" w:cs="宋体" w:hint="eastAsia"/>
                                <w:color w:val="000000" w:themeColor="text1"/>
                                <w:sz w:val="22"/>
                                <w:szCs w:val="22"/>
                              </w:rPr>
                              <w:t>参与电站增效扩容和自动化改造工</w:t>
                            </w:r>
                            <w:r w:rsidR="00421C5D">
                              <w:rPr>
                                <w:rFonts w:ascii="宋体" w:eastAsia="宋体" w:hAnsi="宋体" w:cs="宋体" w:hint="eastAsia"/>
                                <w:color w:val="000000" w:themeColor="text1"/>
                                <w:sz w:val="22"/>
                                <w:szCs w:val="22"/>
                              </w:rPr>
                              <w:t>程</w:t>
                            </w:r>
                            <w:r w:rsidRPr="00BD75A7">
                              <w:rPr>
                                <w:rFonts w:ascii="宋体" w:eastAsia="宋体" w:hAnsi="宋体" w:cs="宋体" w:hint="eastAsia"/>
                                <w:color w:val="000000" w:themeColor="text1"/>
                                <w:sz w:val="22"/>
                                <w:szCs w:val="22"/>
                              </w:rPr>
                              <w:t>，主要参与电站励磁屏的安装与检修，调速器的安装调试</w:t>
                            </w:r>
                            <w:r w:rsidR="00421C5D">
                              <w:rPr>
                                <w:rFonts w:ascii="宋体" w:eastAsia="宋体" w:hAnsi="宋体" w:cs="宋体" w:hint="eastAsia"/>
                                <w:color w:val="000000" w:themeColor="text1"/>
                                <w:sz w:val="22"/>
                                <w:szCs w:val="22"/>
                              </w:rPr>
                              <w:t>。</w:t>
                            </w:r>
                            <w:r w:rsidRPr="00BD75A7">
                              <w:rPr>
                                <w:rFonts w:ascii="宋体" w:eastAsia="宋体" w:hAnsi="宋体" w:cs="宋体" w:hint="eastAsia"/>
                                <w:color w:val="000000" w:themeColor="text1"/>
                                <w:sz w:val="22"/>
                                <w:szCs w:val="22"/>
                              </w:rPr>
                              <w:t>电站改造效果良好，目前已实现远程控制，电厂现场实现无人值班少人值守，得到公司领导好评。</w:t>
                            </w:r>
                          </w:p>
                          <w:p w14:paraId="7FD88C8E" w14:textId="0D2D3450" w:rsidR="00F92B13" w:rsidRPr="00BD75A7" w:rsidRDefault="003D096C">
                            <w:pPr>
                              <w:tabs>
                                <w:tab w:val="left" w:pos="5192"/>
                                <w:tab w:val="left" w:pos="8360"/>
                                <w:tab w:val="left" w:pos="9761"/>
                              </w:tabs>
                              <w:autoSpaceDE w:val="0"/>
                              <w:autoSpaceDN w:val="0"/>
                              <w:spacing w:line="400" w:lineRule="exact"/>
                              <w:ind w:rightChars="11" w:right="23"/>
                              <w:jc w:val="left"/>
                              <w:rPr>
                                <w:rFonts w:ascii="Cambria" w:eastAsia="汉仪中简黑简" w:hAnsi="Cambria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20</w:t>
                            </w:r>
                            <w:r w:rsidR="00BD75A7"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19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.</w:t>
                            </w:r>
                            <w:r w:rsidR="005A42E1"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 xml:space="preserve"> 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-20</w:t>
                            </w:r>
                            <w:r w:rsidR="00BD75A7"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19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.08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 xml:space="preserve">  </w:t>
                            </w:r>
                            <w:r w:rsidR="005A42E1"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 xml:space="preserve"> 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 xml:space="preserve">    </w:t>
                            </w:r>
                            <w:r w:rsidR="00BD75A7">
                              <w:rPr>
                                <w:rFonts w:ascii="Cambria" w:eastAsia="汉仪中简黑简" w:hAnsi="Cambria" w:cs="汉仪中简黑简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>宜昌</w:t>
                            </w:r>
                            <w:proofErr w:type="gramStart"/>
                            <w:r w:rsidR="00BD75A7">
                              <w:rPr>
                                <w:rFonts w:ascii="Cambria" w:eastAsia="汉仪中简黑简" w:hAnsi="Cambria" w:cs="汉仪中简黑简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>光源电</w:t>
                            </w:r>
                            <w:proofErr w:type="gramEnd"/>
                            <w:r w:rsidR="00BD75A7">
                              <w:rPr>
                                <w:rFonts w:ascii="Cambria" w:eastAsia="汉仪中简黑简" w:hAnsi="Cambria" w:cs="汉仪中简黑简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>业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 xml:space="preserve">      </w:t>
                            </w:r>
                            <w:r w:rsidR="00BD75A7"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 xml:space="preserve">        </w:t>
                            </w:r>
                            <w:r w:rsidR="00BD75A7">
                              <w:rPr>
                                <w:rFonts w:ascii="Cambria" w:eastAsia="汉仪中简黑简" w:hAnsi="Cambria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技术员</w:t>
                            </w:r>
                          </w:p>
                          <w:p w14:paraId="5D84AF4F" w14:textId="15A0B669" w:rsidR="00F92B13" w:rsidRDefault="003D096C" w:rsidP="00BD75A7">
                            <w:pPr>
                              <w:snapToGrid w:val="0"/>
                              <w:spacing w:line="400" w:lineRule="exact"/>
                              <w:rPr>
                                <w:rFonts w:ascii="宋体" w:eastAsia="宋体" w:hAnsi="宋体" w:cs="宋体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宋体" w:eastAsia="宋体" w:hAnsi="宋体" w:cs="宋体" w:hint="eastAsia"/>
                                <w:color w:val="000000" w:themeColor="text1"/>
                                <w:sz w:val="22"/>
                                <w:szCs w:val="22"/>
                              </w:rPr>
                              <w:t>工作描述：</w:t>
                            </w:r>
                          </w:p>
                          <w:p w14:paraId="5182A1D7" w14:textId="4FD93EDC" w:rsidR="00BD75A7" w:rsidRDefault="00BD75A7" w:rsidP="00FF3D33">
                            <w:pPr>
                              <w:snapToGrid w:val="0"/>
                              <w:spacing w:line="400" w:lineRule="exact"/>
                              <w:ind w:firstLineChars="200" w:firstLine="440"/>
                              <w:rPr>
                                <w:rFonts w:ascii="宋体" w:eastAsia="宋体" w:hAnsi="宋体" w:cs="宋体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BD75A7">
                              <w:rPr>
                                <w:rFonts w:ascii="宋体" w:eastAsia="宋体" w:hAnsi="宋体" w:cs="宋体" w:hint="eastAsia"/>
                                <w:color w:val="000000" w:themeColor="text1"/>
                                <w:sz w:val="22"/>
                                <w:szCs w:val="22"/>
                              </w:rPr>
                              <w:t>主要是跟检修工程师一起参于变电站变压器的检测和检修，高压开关柜的检修，其他设备绝缘性能、高压导电性能的检测，学习掌握电气自动化的相关知识</w:t>
                            </w:r>
                          </w:p>
                          <w:p w14:paraId="1CE4F442" w14:textId="4D7ACCC2" w:rsidR="00BD75A7" w:rsidRPr="00BD75A7" w:rsidRDefault="00BD75A7" w:rsidP="00BD75A7">
                            <w:pPr>
                              <w:tabs>
                                <w:tab w:val="left" w:pos="5192"/>
                                <w:tab w:val="left" w:pos="8360"/>
                                <w:tab w:val="left" w:pos="9761"/>
                              </w:tabs>
                              <w:autoSpaceDE w:val="0"/>
                              <w:autoSpaceDN w:val="0"/>
                              <w:spacing w:line="400" w:lineRule="exact"/>
                              <w:ind w:rightChars="11" w:right="23"/>
                              <w:jc w:val="left"/>
                              <w:rPr>
                                <w:rFonts w:ascii="Cambria" w:eastAsia="汉仪中简黑简" w:hAnsi="Cambria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20</w:t>
                            </w:r>
                            <w:r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20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.0-20</w:t>
                            </w:r>
                            <w:r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20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.08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 xml:space="preserve">      </w:t>
                            </w:r>
                            <w:proofErr w:type="gramStart"/>
                            <w:r w:rsidRPr="00DC13FA">
                              <w:rPr>
                                <w:rFonts w:ascii="Cambria" w:eastAsia="汉仪中简黑简" w:hAnsi="Cambria" w:cs="汉仪中简黑简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>宜昌</w:t>
                            </w:r>
                            <w:r w:rsidRPr="00DC13FA">
                              <w:rPr>
                                <w:rFonts w:ascii="宋体" w:eastAsia="宋体" w:hAnsi="宋体" w:cs="宋体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>清阳科技</w:t>
                            </w:r>
                            <w:proofErr w:type="gramEnd"/>
                            <w:r w:rsidRPr="00DC13FA">
                              <w:rPr>
                                <w:rFonts w:ascii="宋体" w:eastAsia="宋体" w:hAnsi="宋体" w:cs="宋体" w:hint="eastAsia"/>
                                <w:b/>
                                <w:bCs/>
                                <w:color w:val="285044"/>
                                <w:sz w:val="26"/>
                                <w:szCs w:val="26"/>
                              </w:rPr>
                              <w:t>有限公司</w:t>
                            </w:r>
                            <w:r w:rsidRPr="00DC13FA"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 xml:space="preserve">  </w:t>
                            </w:r>
                            <w:r>
                              <w:rPr>
                                <w:rFonts w:ascii="汉仪中简黑简" w:eastAsia="汉仪中简黑简" w:hAnsi="汉仪中简黑简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 xml:space="preserve">    </w:t>
                            </w:r>
                            <w:r>
                              <w:rPr>
                                <w:rFonts w:ascii="汉仪中简黑简" w:eastAsia="汉仪中简黑简" w:hAnsi="汉仪中简黑简" w:cs="汉仪中简黑简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 xml:space="preserve">  </w:t>
                            </w:r>
                            <w:r>
                              <w:rPr>
                                <w:rFonts w:ascii="Cambria" w:eastAsia="汉仪中简黑简" w:hAnsi="Cambria" w:cs="汉仪中简黑简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技</w:t>
                            </w:r>
                            <w:r>
                              <w:rPr>
                                <w:rFonts w:ascii="宋体" w:eastAsia="宋体" w:hAnsi="宋体" w:cs="宋体" w:hint="eastAsia"/>
                                <w:b/>
                                <w:bCs/>
                                <w:color w:val="285044"/>
                                <w:spacing w:val="13"/>
                                <w:sz w:val="26"/>
                                <w:szCs w:val="26"/>
                              </w:rPr>
                              <w:t>术员</w:t>
                            </w:r>
                          </w:p>
                          <w:p w14:paraId="5C4D4F38" w14:textId="55F8E309" w:rsidR="00BD75A7" w:rsidRDefault="00BD75A7" w:rsidP="00BD75A7">
                            <w:pPr>
                              <w:snapToGrid w:val="0"/>
                              <w:spacing w:line="400" w:lineRule="exact"/>
                              <w:rPr>
                                <w:rFonts w:ascii="宋体" w:eastAsia="宋体" w:hAnsi="宋体" w:cs="宋体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宋体" w:eastAsia="宋体" w:hAnsi="宋体" w:cs="宋体" w:hint="eastAsia"/>
                                <w:color w:val="000000" w:themeColor="text1"/>
                                <w:sz w:val="22"/>
                                <w:szCs w:val="22"/>
                              </w:rPr>
                              <w:t>工作描述：</w:t>
                            </w:r>
                          </w:p>
                          <w:p w14:paraId="482AA550" w14:textId="64344FDB" w:rsidR="00BD75A7" w:rsidRPr="00BD75A7" w:rsidRDefault="00BD75A7" w:rsidP="00FF3D33">
                            <w:pPr>
                              <w:snapToGrid w:val="0"/>
                              <w:spacing w:line="400" w:lineRule="exact"/>
                              <w:ind w:firstLineChars="200" w:firstLine="440"/>
                              <w:rPr>
                                <w:rFonts w:ascii="宋体" w:eastAsia="宋体" w:hAnsi="宋体" w:cs="宋体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BD75A7">
                              <w:rPr>
                                <w:rFonts w:ascii="宋体" w:eastAsia="宋体" w:hAnsi="宋体" w:cs="宋体" w:hint="eastAsia"/>
                                <w:color w:val="000000" w:themeColor="text1"/>
                                <w:sz w:val="22"/>
                                <w:szCs w:val="22"/>
                              </w:rPr>
                              <w:t>参与开关柜线路设计绘图及安装调试，学习CAD制图，现场观摩电器设备的组装调试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A4FB95" id="文本框 19" o:spid="_x0000_s1033" type="#_x0000_t202" style="position:absolute;left:0;text-align:left;margin-left:-43.75pt;margin-top:234.9pt;width:503pt;height:348pt;z-index:251740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" filled="f" stroked="f" strokeweight=".5pt">
                <v:textbox>
                  <w:txbxContent>
                    <w:p w14:paraId="2785C87D" w14:textId="35C96098" w:rsidR="00F92B13" w:rsidRDefault="003D096C">
                      <w:pPr>
                        <w:tabs>
                          <w:tab w:val="left" w:pos="5192"/>
                          <w:tab w:val="left" w:pos="8360"/>
                          <w:tab w:val="left" w:pos="9761"/>
                        </w:tabs>
                        <w:autoSpaceDE w:val="0"/>
                        <w:autoSpaceDN w:val="0"/>
                        <w:spacing w:beforeLines="50" w:before="156" w:line="400" w:lineRule="exact"/>
                        <w:ind w:rightChars="11" w:right="23"/>
                        <w:jc w:val="left"/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</w:pP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201</w:t>
                      </w:r>
                      <w:r w:rsidR="00BD75A7"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9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.0</w:t>
                      </w:r>
                      <w:r w:rsidR="00BD75A7"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1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-2019.0</w:t>
                      </w:r>
                      <w:r w:rsidR="00BD75A7"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2</w:t>
                      </w:r>
                      <w:r w:rsidR="00402881"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 xml:space="preserve">    </w:t>
                      </w:r>
                      <w:r w:rsidR="00BD75A7">
                        <w:rPr>
                          <w:rFonts w:ascii="Cambria" w:eastAsia="汉仪中简黑简" w:hAnsi="Cambria" w:cs="汉仪中简黑简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>宜昌东风发电有</w:t>
                      </w:r>
                      <w:r w:rsidR="00BD75A7" w:rsidRPr="00DB4400">
                        <w:rPr>
                          <w:rFonts w:ascii="Cambria" w:eastAsia="汉仪中简黑简" w:hAnsi="Cambria" w:cs="汉仪中简黑简" w:hint="eastAsia"/>
                          <w:color w:val="285044"/>
                          <w:sz w:val="26"/>
                          <w:szCs w:val="26"/>
                        </w:rPr>
                        <w:t>限</w:t>
                      </w:r>
                      <w:r w:rsidR="00BD75A7">
                        <w:rPr>
                          <w:rFonts w:ascii="Cambria" w:eastAsia="汉仪中简黑简" w:hAnsi="Cambria" w:cs="汉仪中简黑简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>公司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 xml:space="preserve">        </w:t>
                      </w:r>
                      <w:r w:rsidR="00BD75A7">
                        <w:rPr>
                          <w:rFonts w:ascii="Cambria" w:eastAsia="汉仪中简黑简" w:hAnsi="Cambria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技术员</w:t>
                      </w:r>
                    </w:p>
                    <w:p w14:paraId="5269251F" w14:textId="77777777" w:rsidR="00F92B13" w:rsidRDefault="003D096C">
                      <w:pPr>
                        <w:snapToGrid w:val="0"/>
                        <w:spacing w:line="400" w:lineRule="exact"/>
                        <w:rPr>
                          <w:rFonts w:ascii="宋体" w:eastAsia="宋体" w:hAnsi="宋体" w:cs="宋体"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="宋体" w:eastAsia="宋体" w:hAnsi="宋体" w:cs="宋体" w:hint="eastAsia"/>
                          <w:color w:val="000000" w:themeColor="text1"/>
                          <w:sz w:val="22"/>
                          <w:szCs w:val="22"/>
                        </w:rPr>
                        <w:t>工作描述：</w:t>
                      </w:r>
                    </w:p>
                    <w:p w14:paraId="259B720D" w14:textId="72B4C5D6" w:rsidR="00BD75A7" w:rsidRDefault="00BD75A7" w:rsidP="00FF3D33">
                      <w:pPr>
                        <w:tabs>
                          <w:tab w:val="left" w:pos="5192"/>
                          <w:tab w:val="left" w:pos="8360"/>
                          <w:tab w:val="left" w:pos="9761"/>
                        </w:tabs>
                        <w:autoSpaceDE w:val="0"/>
                        <w:autoSpaceDN w:val="0"/>
                        <w:spacing w:line="400" w:lineRule="exact"/>
                        <w:ind w:rightChars="11" w:right="23" w:firstLineChars="200" w:firstLine="440"/>
                        <w:jc w:val="left"/>
                        <w:rPr>
                          <w:rFonts w:ascii="宋体" w:eastAsia="宋体" w:hAnsi="宋体" w:cs="宋体"/>
                          <w:color w:val="000000" w:themeColor="text1"/>
                          <w:sz w:val="22"/>
                          <w:szCs w:val="22"/>
                        </w:rPr>
                      </w:pPr>
                      <w:r w:rsidRPr="00BD75A7">
                        <w:rPr>
                          <w:rFonts w:ascii="宋体" w:eastAsia="宋体" w:hAnsi="宋体" w:cs="宋体" w:hint="eastAsia"/>
                          <w:color w:val="000000" w:themeColor="text1"/>
                          <w:sz w:val="22"/>
                          <w:szCs w:val="22"/>
                        </w:rPr>
                        <w:t>参与电站增效扩容和自动化改造工</w:t>
                      </w:r>
                      <w:r w:rsidR="00421C5D">
                        <w:rPr>
                          <w:rFonts w:ascii="宋体" w:eastAsia="宋体" w:hAnsi="宋体" w:cs="宋体" w:hint="eastAsia"/>
                          <w:color w:val="000000" w:themeColor="text1"/>
                          <w:sz w:val="22"/>
                          <w:szCs w:val="22"/>
                        </w:rPr>
                        <w:t>程</w:t>
                      </w:r>
                      <w:r w:rsidRPr="00BD75A7">
                        <w:rPr>
                          <w:rFonts w:ascii="宋体" w:eastAsia="宋体" w:hAnsi="宋体" w:cs="宋体" w:hint="eastAsia"/>
                          <w:color w:val="000000" w:themeColor="text1"/>
                          <w:sz w:val="22"/>
                          <w:szCs w:val="22"/>
                        </w:rPr>
                        <w:t>，主要参与电站励磁屏的安装与检修，调速器的安装调试</w:t>
                      </w:r>
                      <w:r w:rsidR="00421C5D">
                        <w:rPr>
                          <w:rFonts w:ascii="宋体" w:eastAsia="宋体" w:hAnsi="宋体" w:cs="宋体" w:hint="eastAsia"/>
                          <w:color w:val="000000" w:themeColor="text1"/>
                          <w:sz w:val="22"/>
                          <w:szCs w:val="22"/>
                        </w:rPr>
                        <w:t>。</w:t>
                      </w:r>
                      <w:r w:rsidRPr="00BD75A7">
                        <w:rPr>
                          <w:rFonts w:ascii="宋体" w:eastAsia="宋体" w:hAnsi="宋体" w:cs="宋体" w:hint="eastAsia"/>
                          <w:color w:val="000000" w:themeColor="text1"/>
                          <w:sz w:val="22"/>
                          <w:szCs w:val="22"/>
                        </w:rPr>
                        <w:t>电站改造效果良好，目前已实现远程控制，电厂现场实现无人值班少人值守，得到公司领导好评。</w:t>
                      </w:r>
                    </w:p>
                    <w:p w14:paraId="7FD88C8E" w14:textId="0D2D3450" w:rsidR="00F92B13" w:rsidRPr="00BD75A7" w:rsidRDefault="003D096C">
                      <w:pPr>
                        <w:tabs>
                          <w:tab w:val="left" w:pos="5192"/>
                          <w:tab w:val="left" w:pos="8360"/>
                          <w:tab w:val="left" w:pos="9761"/>
                        </w:tabs>
                        <w:autoSpaceDE w:val="0"/>
                        <w:autoSpaceDN w:val="0"/>
                        <w:spacing w:line="400" w:lineRule="exact"/>
                        <w:ind w:rightChars="11" w:right="23"/>
                        <w:jc w:val="left"/>
                        <w:rPr>
                          <w:rFonts w:ascii="Cambria" w:eastAsia="汉仪中简黑简" w:hAnsi="Cambria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</w:pP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20</w:t>
                      </w:r>
                      <w:r w:rsidR="00BD75A7"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19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.</w:t>
                      </w:r>
                      <w:r w:rsidR="005A42E1"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 xml:space="preserve"> 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-20</w:t>
                      </w:r>
                      <w:r w:rsidR="00BD75A7"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19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.08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 xml:space="preserve">  </w:t>
                      </w:r>
                      <w:r w:rsidR="005A42E1"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 xml:space="preserve"> 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 xml:space="preserve">    </w:t>
                      </w:r>
                      <w:r w:rsidR="00BD75A7">
                        <w:rPr>
                          <w:rFonts w:ascii="Cambria" w:eastAsia="汉仪中简黑简" w:hAnsi="Cambria" w:cs="汉仪中简黑简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>宜昌</w:t>
                      </w:r>
                      <w:proofErr w:type="gramStart"/>
                      <w:r w:rsidR="00BD75A7">
                        <w:rPr>
                          <w:rFonts w:ascii="Cambria" w:eastAsia="汉仪中简黑简" w:hAnsi="Cambria" w:cs="汉仪中简黑简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>光源电</w:t>
                      </w:r>
                      <w:proofErr w:type="gramEnd"/>
                      <w:r w:rsidR="00BD75A7">
                        <w:rPr>
                          <w:rFonts w:ascii="Cambria" w:eastAsia="汉仪中简黑简" w:hAnsi="Cambria" w:cs="汉仪中简黑简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>业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 xml:space="preserve">      </w:t>
                      </w:r>
                      <w:r w:rsidR="00BD75A7"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 xml:space="preserve">        </w:t>
                      </w:r>
                      <w:r w:rsidR="00BD75A7">
                        <w:rPr>
                          <w:rFonts w:ascii="Cambria" w:eastAsia="汉仪中简黑简" w:hAnsi="Cambria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技术员</w:t>
                      </w:r>
                    </w:p>
                    <w:p w14:paraId="5D84AF4F" w14:textId="15A0B669" w:rsidR="00F92B13" w:rsidRDefault="003D096C" w:rsidP="00BD75A7">
                      <w:pPr>
                        <w:snapToGrid w:val="0"/>
                        <w:spacing w:line="400" w:lineRule="exact"/>
                        <w:rPr>
                          <w:rFonts w:ascii="宋体" w:eastAsia="宋体" w:hAnsi="宋体" w:cs="宋体"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="宋体" w:eastAsia="宋体" w:hAnsi="宋体" w:cs="宋体" w:hint="eastAsia"/>
                          <w:color w:val="000000" w:themeColor="text1"/>
                          <w:sz w:val="22"/>
                          <w:szCs w:val="22"/>
                        </w:rPr>
                        <w:t>工作描述：</w:t>
                      </w:r>
                    </w:p>
                    <w:p w14:paraId="5182A1D7" w14:textId="4FD93EDC" w:rsidR="00BD75A7" w:rsidRDefault="00BD75A7" w:rsidP="00FF3D33">
                      <w:pPr>
                        <w:snapToGrid w:val="0"/>
                        <w:spacing w:line="400" w:lineRule="exact"/>
                        <w:ind w:firstLineChars="200" w:firstLine="440"/>
                        <w:rPr>
                          <w:rFonts w:ascii="宋体" w:eastAsia="宋体" w:hAnsi="宋体" w:cs="宋体"/>
                          <w:color w:val="000000" w:themeColor="text1"/>
                          <w:sz w:val="22"/>
                          <w:szCs w:val="22"/>
                        </w:rPr>
                      </w:pPr>
                      <w:r w:rsidRPr="00BD75A7">
                        <w:rPr>
                          <w:rFonts w:ascii="宋体" w:eastAsia="宋体" w:hAnsi="宋体" w:cs="宋体" w:hint="eastAsia"/>
                          <w:color w:val="000000" w:themeColor="text1"/>
                          <w:sz w:val="22"/>
                          <w:szCs w:val="22"/>
                        </w:rPr>
                        <w:t>主要是跟检修工程师一起参于变电站变压器的检测和检修，高压开关柜的检修，其他设备绝缘性能、高压导电性能的检测，学习掌握电气自动化的相关知识</w:t>
                      </w:r>
                    </w:p>
                    <w:p w14:paraId="1CE4F442" w14:textId="4D7ACCC2" w:rsidR="00BD75A7" w:rsidRPr="00BD75A7" w:rsidRDefault="00BD75A7" w:rsidP="00BD75A7">
                      <w:pPr>
                        <w:tabs>
                          <w:tab w:val="left" w:pos="5192"/>
                          <w:tab w:val="left" w:pos="8360"/>
                          <w:tab w:val="left" w:pos="9761"/>
                        </w:tabs>
                        <w:autoSpaceDE w:val="0"/>
                        <w:autoSpaceDN w:val="0"/>
                        <w:spacing w:line="400" w:lineRule="exact"/>
                        <w:ind w:rightChars="11" w:right="23"/>
                        <w:jc w:val="left"/>
                        <w:rPr>
                          <w:rFonts w:ascii="Cambria" w:eastAsia="汉仪中简黑简" w:hAnsi="Cambria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</w:pP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20</w:t>
                      </w:r>
                      <w:r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20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.0-20</w:t>
                      </w:r>
                      <w:r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20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.08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 xml:space="preserve">      </w:t>
                      </w:r>
                      <w:proofErr w:type="gramStart"/>
                      <w:r w:rsidRPr="00DC13FA">
                        <w:rPr>
                          <w:rFonts w:ascii="Cambria" w:eastAsia="汉仪中简黑简" w:hAnsi="Cambria" w:cs="汉仪中简黑简"/>
                          <w:b/>
                          <w:bCs/>
                          <w:color w:val="285044"/>
                          <w:sz w:val="26"/>
                          <w:szCs w:val="26"/>
                        </w:rPr>
                        <w:t>宜昌</w:t>
                      </w:r>
                      <w:r w:rsidRPr="00DC13FA">
                        <w:rPr>
                          <w:rFonts w:ascii="宋体" w:eastAsia="宋体" w:hAnsi="宋体" w:cs="宋体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>清阳科技</w:t>
                      </w:r>
                      <w:proofErr w:type="gramEnd"/>
                      <w:r w:rsidRPr="00DC13FA">
                        <w:rPr>
                          <w:rFonts w:ascii="宋体" w:eastAsia="宋体" w:hAnsi="宋体" w:cs="宋体" w:hint="eastAsia"/>
                          <w:b/>
                          <w:bCs/>
                          <w:color w:val="285044"/>
                          <w:sz w:val="26"/>
                          <w:szCs w:val="26"/>
                        </w:rPr>
                        <w:t>有限公司</w:t>
                      </w:r>
                      <w:r w:rsidRPr="00DC13FA"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 xml:space="preserve">  </w:t>
                      </w:r>
                      <w:r>
                        <w:rPr>
                          <w:rFonts w:ascii="汉仪中简黑简" w:eastAsia="汉仪中简黑简" w:hAnsi="汉仪中简黑简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 xml:space="preserve">    </w:t>
                      </w:r>
                      <w:r>
                        <w:rPr>
                          <w:rFonts w:ascii="汉仪中简黑简" w:eastAsia="汉仪中简黑简" w:hAnsi="汉仪中简黑简" w:cs="汉仪中简黑简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 xml:space="preserve">  </w:t>
                      </w:r>
                      <w:r>
                        <w:rPr>
                          <w:rFonts w:ascii="Cambria" w:eastAsia="汉仪中简黑简" w:hAnsi="Cambria" w:cs="汉仪中简黑简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技</w:t>
                      </w:r>
                      <w:r>
                        <w:rPr>
                          <w:rFonts w:ascii="宋体" w:eastAsia="宋体" w:hAnsi="宋体" w:cs="宋体" w:hint="eastAsia"/>
                          <w:b/>
                          <w:bCs/>
                          <w:color w:val="285044"/>
                          <w:spacing w:val="13"/>
                          <w:sz w:val="26"/>
                          <w:szCs w:val="26"/>
                        </w:rPr>
                        <w:t>术员</w:t>
                      </w:r>
                    </w:p>
                    <w:p w14:paraId="5C4D4F38" w14:textId="55F8E309" w:rsidR="00BD75A7" w:rsidRDefault="00BD75A7" w:rsidP="00BD75A7">
                      <w:pPr>
                        <w:snapToGrid w:val="0"/>
                        <w:spacing w:line="400" w:lineRule="exact"/>
                        <w:rPr>
                          <w:rFonts w:ascii="宋体" w:eastAsia="宋体" w:hAnsi="宋体" w:cs="宋体"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="宋体" w:eastAsia="宋体" w:hAnsi="宋体" w:cs="宋体" w:hint="eastAsia"/>
                          <w:color w:val="000000" w:themeColor="text1"/>
                          <w:sz w:val="22"/>
                          <w:szCs w:val="22"/>
                        </w:rPr>
                        <w:t>工作描述：</w:t>
                      </w:r>
                    </w:p>
                    <w:p w14:paraId="482AA550" w14:textId="64344FDB" w:rsidR="00BD75A7" w:rsidRPr="00BD75A7" w:rsidRDefault="00BD75A7" w:rsidP="00FF3D33">
                      <w:pPr>
                        <w:snapToGrid w:val="0"/>
                        <w:spacing w:line="400" w:lineRule="exact"/>
                        <w:ind w:firstLineChars="200" w:firstLine="440"/>
                        <w:rPr>
                          <w:rFonts w:ascii="宋体" w:eastAsia="宋体" w:hAnsi="宋体" w:cs="宋体"/>
                          <w:color w:val="000000" w:themeColor="text1"/>
                          <w:sz w:val="22"/>
                          <w:szCs w:val="22"/>
                        </w:rPr>
                      </w:pPr>
                      <w:r w:rsidRPr="00BD75A7">
                        <w:rPr>
                          <w:rFonts w:ascii="宋体" w:eastAsia="宋体" w:hAnsi="宋体" w:cs="宋体" w:hint="eastAsia"/>
                          <w:color w:val="000000" w:themeColor="text1"/>
                          <w:sz w:val="22"/>
                          <w:szCs w:val="22"/>
                        </w:rPr>
                        <w:t>参与开关柜线路设计绘图及安装调试，学习CAD制图，现场观摩电器设备的组装调试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4880" behindDoc="0" locked="0" layoutInCell="1" allowOverlap="1" wp14:anchorId="45C02DB3" wp14:editId="77B9C739">
                <wp:simplePos x="0" y="0"/>
                <wp:positionH relativeFrom="column">
                  <wp:posOffset>-553720</wp:posOffset>
                </wp:positionH>
                <wp:positionV relativeFrom="paragraph">
                  <wp:posOffset>6464762</wp:posOffset>
                </wp:positionV>
                <wp:extent cx="6388100" cy="498764"/>
                <wp:effectExtent l="0" t="0" r="0" b="0"/>
                <wp:wrapNone/>
                <wp:docPr id="26" name="文本框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88100" cy="49876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A2274B" w14:textId="1F1DCB0B" w:rsidR="00F92B13" w:rsidRPr="003B1BAA" w:rsidRDefault="003B1BAA" w:rsidP="00FF3D33">
                            <w:pPr>
                              <w:snapToGrid w:val="0"/>
                              <w:spacing w:line="320" w:lineRule="exact"/>
                              <w:ind w:firstLineChars="200" w:firstLine="440"/>
                              <w:rPr>
                                <w:rFonts w:ascii="宋体" w:eastAsia="宋体" w:hAnsi="宋体" w:cs="宋体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宋体" w:eastAsia="宋体" w:hAnsi="宋体" w:cs="宋体" w:hint="eastAsia"/>
                                <w:color w:val="000000" w:themeColor="text1"/>
                                <w:sz w:val="22"/>
                                <w:szCs w:val="22"/>
                              </w:rPr>
                              <w:t>入校</w:t>
                            </w:r>
                            <w:r>
                              <w:rPr>
                                <w:rFonts w:ascii="宋体" w:eastAsia="宋体" w:hAnsi="宋体" w:cs="宋体" w:hint="eastAsia"/>
                                <w:color w:val="000000" w:themeColor="text1"/>
                              </w:rPr>
                              <w:t>加入了心理协会并在其中担任检查部长</w:t>
                            </w:r>
                            <w:r w:rsidR="00813E8A">
                              <w:rPr>
                                <w:rFonts w:ascii="宋体" w:eastAsia="宋体" w:hAnsi="宋体" w:cs="宋体" w:hint="eastAsia"/>
                                <w:color w:val="000000" w:themeColor="text1"/>
                              </w:rPr>
                              <w:t>，组织各班开展有关心理健康相关的活动，通过一系列活动让各位同学解决心理困惑，心理压力，同时宣传心理健康</w:t>
                            </w:r>
                            <w:r w:rsidR="00813E8A">
                              <w:rPr>
                                <w:rFonts w:ascii="宋体" w:eastAsia="宋体" w:hAnsi="宋体" w:cs="宋体"/>
                                <w:color w:val="000000" w:themeColor="text1"/>
                              </w:rPr>
                              <w:t>知识</w:t>
                            </w:r>
                            <w:r w:rsidR="00813E8A">
                              <w:rPr>
                                <w:rFonts w:ascii="宋体" w:eastAsia="宋体" w:hAnsi="宋体" w:cs="宋体" w:hint="eastAsia"/>
                                <w:color w:val="000000" w:themeColor="text1"/>
                              </w:rPr>
                              <w:t>。</w:t>
                            </w:r>
                          </w:p>
                          <w:p w14:paraId="20CA3161" w14:textId="77777777" w:rsidR="00F92B13" w:rsidRDefault="00F92B13">
                            <w:pPr>
                              <w:pStyle w:val="a3"/>
                              <w:spacing w:before="24" w:line="400" w:lineRule="exact"/>
                              <w:rPr>
                                <w:rFonts w:ascii="汉仪中简黑简" w:eastAsia="汉仪中简黑简" w:hAnsi="汉仪中简黑简" w:cs="汉仪中简黑简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07D51482" w14:textId="77777777" w:rsidR="00F92B13" w:rsidRDefault="00F92B13">
                            <w:pPr>
                              <w:pStyle w:val="a3"/>
                              <w:spacing w:before="27" w:line="400" w:lineRule="exact"/>
                              <w:ind w:leftChars="9" w:left="919" w:hangingChars="500" w:hanging="900"/>
                              <w:rPr>
                                <w:rFonts w:ascii="汉仪中简黑简" w:eastAsia="汉仪中简黑简" w:hAnsi="汉仪中简黑简" w:cs="汉仪中简黑简"/>
                              </w:rPr>
                            </w:pPr>
                          </w:p>
                          <w:p w14:paraId="14807088" w14:textId="77777777" w:rsidR="00F92B13" w:rsidRDefault="00F92B13">
                            <w:pPr>
                              <w:pStyle w:val="a3"/>
                              <w:tabs>
                                <w:tab w:val="left" w:pos="1060"/>
                              </w:tabs>
                              <w:spacing w:before="33" w:line="400" w:lineRule="exact"/>
                              <w:ind w:leftChars="-5" w:left="1092" w:right="-113" w:hangingChars="501" w:hanging="1102"/>
                              <w:rPr>
                                <w:rFonts w:ascii="微软雅黑" w:eastAsia="微软雅黑" w:hAnsi="微软雅黑" w:cs="微软雅黑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1E69D8D1" w14:textId="77777777" w:rsidR="00F92B13" w:rsidRDefault="00F92B13">
                            <w:pPr>
                              <w:adjustRightInd w:val="0"/>
                              <w:snapToGrid w:val="0"/>
                              <w:spacing w:line="400" w:lineRule="exact"/>
                              <w:ind w:left="1100" w:hangingChars="500" w:hanging="1100"/>
                              <w:rPr>
                                <w:rFonts w:ascii="微软雅黑" w:eastAsia="微软雅黑" w:hAnsi="微软雅黑"/>
                                <w:color w:val="414141"/>
                                <w:sz w:val="22"/>
                                <w:szCs w:val="22"/>
                              </w:rPr>
                            </w:pPr>
                          </w:p>
                          <w:p w14:paraId="5DAF815F" w14:textId="77777777" w:rsidR="00F92B13" w:rsidRDefault="00F92B13">
                            <w:pPr>
                              <w:autoSpaceDE w:val="0"/>
                              <w:autoSpaceDN w:val="0"/>
                              <w:spacing w:line="400" w:lineRule="exact"/>
                              <w:ind w:left="1100" w:right="52" w:hangingChars="500" w:hanging="1100"/>
                              <w:rPr>
                                <w:rFonts w:ascii="微软雅黑" w:eastAsia="微软雅黑" w:hAnsi="微软雅黑" w:cs="微软雅黑"/>
                                <w:sz w:val="22"/>
                                <w:szCs w:val="22"/>
                              </w:rPr>
                            </w:pPr>
                          </w:p>
                          <w:p w14:paraId="3103033D" w14:textId="77777777" w:rsidR="00F92B13" w:rsidRDefault="00F92B13">
                            <w:pPr>
                              <w:ind w:rightChars="205" w:right="43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C02DB3" id="文本框 26" o:spid="_x0000_s1034" type="#_x0000_t202" style="position:absolute;left:0;text-align:left;margin-left:-43.6pt;margin-top:509.05pt;width:503pt;height:39.25pt;z-index:251834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" filled="f" stroked="f" strokeweight=".5pt">
                <v:textbox>
                  <w:txbxContent>
                    <w:p w14:paraId="0DA2274B" w14:textId="1F1DCB0B" w:rsidR="00F92B13" w:rsidRPr="003B1BAA" w:rsidRDefault="003B1BAA" w:rsidP="00FF3D33">
                      <w:pPr>
                        <w:snapToGrid w:val="0"/>
                        <w:spacing w:line="320" w:lineRule="exact"/>
                        <w:ind w:firstLineChars="200" w:firstLine="440"/>
                        <w:rPr>
                          <w:rFonts w:ascii="宋体" w:eastAsia="宋体" w:hAnsi="宋体" w:cs="宋体"/>
                          <w:color w:val="000000" w:themeColor="text1"/>
                        </w:rPr>
                      </w:pPr>
                      <w:r>
                        <w:rPr>
                          <w:rFonts w:ascii="宋体" w:eastAsia="宋体" w:hAnsi="宋体" w:cs="宋体" w:hint="eastAsia"/>
                          <w:color w:val="000000" w:themeColor="text1"/>
                          <w:sz w:val="22"/>
                          <w:szCs w:val="22"/>
                        </w:rPr>
                        <w:t>入校</w:t>
                      </w:r>
                      <w:r>
                        <w:rPr>
                          <w:rFonts w:ascii="宋体" w:eastAsia="宋体" w:hAnsi="宋体" w:cs="宋体" w:hint="eastAsia"/>
                          <w:color w:val="000000" w:themeColor="text1"/>
                        </w:rPr>
                        <w:t>加入了心理协会并在其中担任检查部长</w:t>
                      </w:r>
                      <w:r w:rsidR="00813E8A">
                        <w:rPr>
                          <w:rFonts w:ascii="宋体" w:eastAsia="宋体" w:hAnsi="宋体" w:cs="宋体" w:hint="eastAsia"/>
                          <w:color w:val="000000" w:themeColor="text1"/>
                        </w:rPr>
                        <w:t>，组织各班开展有关心理健康相关的活动，通过一系列活动让各位同学解决心理困惑，心理压力，同时宣传心理健康</w:t>
                      </w:r>
                      <w:r w:rsidR="00813E8A">
                        <w:rPr>
                          <w:rFonts w:ascii="宋体" w:eastAsia="宋体" w:hAnsi="宋体" w:cs="宋体"/>
                          <w:color w:val="000000" w:themeColor="text1"/>
                        </w:rPr>
                        <w:t>知识</w:t>
                      </w:r>
                      <w:r w:rsidR="00813E8A">
                        <w:rPr>
                          <w:rFonts w:ascii="宋体" w:eastAsia="宋体" w:hAnsi="宋体" w:cs="宋体" w:hint="eastAsia"/>
                          <w:color w:val="000000" w:themeColor="text1"/>
                        </w:rPr>
                        <w:t>。</w:t>
                      </w:r>
                    </w:p>
                    <w:p w14:paraId="20CA3161" w14:textId="77777777" w:rsidR="00F92B13" w:rsidRDefault="00F92B13">
                      <w:pPr>
                        <w:pStyle w:val="a3"/>
                        <w:spacing w:before="24" w:line="400" w:lineRule="exact"/>
                        <w:rPr>
                          <w:rFonts w:ascii="汉仪中简黑简" w:eastAsia="汉仪中简黑简" w:hAnsi="汉仪中简黑简" w:cs="汉仪中简黑简"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07D51482" w14:textId="77777777" w:rsidR="00F92B13" w:rsidRDefault="00F92B13">
                      <w:pPr>
                        <w:pStyle w:val="a3"/>
                        <w:spacing w:before="27" w:line="400" w:lineRule="exact"/>
                        <w:ind w:leftChars="9" w:left="919" w:hangingChars="500" w:hanging="900"/>
                        <w:rPr>
                          <w:rFonts w:ascii="汉仪中简黑简" w:eastAsia="汉仪中简黑简" w:hAnsi="汉仪中简黑简" w:cs="汉仪中简黑简"/>
                        </w:rPr>
                      </w:pPr>
                    </w:p>
                    <w:p w14:paraId="14807088" w14:textId="77777777" w:rsidR="00F92B13" w:rsidRDefault="00F92B13">
                      <w:pPr>
                        <w:pStyle w:val="a3"/>
                        <w:tabs>
                          <w:tab w:val="left" w:pos="1060"/>
                        </w:tabs>
                        <w:spacing w:before="33" w:line="400" w:lineRule="exact"/>
                        <w:ind w:leftChars="-5" w:left="1092" w:right="-113" w:hangingChars="501" w:hanging="1102"/>
                        <w:rPr>
                          <w:rFonts w:ascii="微软雅黑" w:eastAsia="微软雅黑" w:hAnsi="微软雅黑" w:cs="微软雅黑"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1E69D8D1" w14:textId="77777777" w:rsidR="00F92B13" w:rsidRDefault="00F92B13">
                      <w:pPr>
                        <w:adjustRightInd w:val="0"/>
                        <w:snapToGrid w:val="0"/>
                        <w:spacing w:line="400" w:lineRule="exact"/>
                        <w:ind w:left="1100" w:hangingChars="500" w:hanging="1100"/>
                        <w:rPr>
                          <w:rFonts w:ascii="微软雅黑" w:eastAsia="微软雅黑" w:hAnsi="微软雅黑"/>
                          <w:color w:val="414141"/>
                          <w:sz w:val="22"/>
                          <w:szCs w:val="22"/>
                        </w:rPr>
                      </w:pPr>
                    </w:p>
                    <w:p w14:paraId="5DAF815F" w14:textId="77777777" w:rsidR="00F92B13" w:rsidRDefault="00F92B13">
                      <w:pPr>
                        <w:autoSpaceDE w:val="0"/>
                        <w:autoSpaceDN w:val="0"/>
                        <w:spacing w:line="400" w:lineRule="exact"/>
                        <w:ind w:left="1100" w:right="52" w:hangingChars="500" w:hanging="1100"/>
                        <w:rPr>
                          <w:rFonts w:ascii="微软雅黑" w:eastAsia="微软雅黑" w:hAnsi="微软雅黑" w:cs="微软雅黑"/>
                          <w:sz w:val="22"/>
                          <w:szCs w:val="22"/>
                        </w:rPr>
                      </w:pPr>
                    </w:p>
                    <w:p w14:paraId="3103033D" w14:textId="77777777" w:rsidR="00F92B13" w:rsidRDefault="00F92B13">
                      <w:pPr>
                        <w:ind w:rightChars="205" w:right="430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562496" behindDoc="0" locked="0" layoutInCell="1" allowOverlap="1" wp14:anchorId="5C0275E2" wp14:editId="3B0CCF0C">
                <wp:simplePos x="0" y="0"/>
                <wp:positionH relativeFrom="column">
                  <wp:posOffset>-492933</wp:posOffset>
                </wp:positionH>
                <wp:positionV relativeFrom="paragraph">
                  <wp:posOffset>7194261</wp:posOffset>
                </wp:positionV>
                <wp:extent cx="1247140" cy="276860"/>
                <wp:effectExtent l="4445" t="4445" r="5715" b="23495"/>
                <wp:wrapNone/>
                <wp:docPr id="29" name="矩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140" cy="276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285044"/>
                          </a:solidFill>
                          <a:prstDash val="sysDot"/>
                        </a:ln>
                        <a:effectLst/>
                      </wps:spPr>
                      <wps:txbx>
                        <w:txbxContent>
                          <w:p w14:paraId="2FBAA114" w14:textId="77777777" w:rsidR="00F92B13" w:rsidRDefault="003D096C">
                            <w:pPr>
                              <w:spacing w:line="320" w:lineRule="exact"/>
                              <w:jc w:val="left"/>
                              <w:rPr>
                                <w:rFonts w:ascii="黑体" w:eastAsia="黑体" w:hAnsi="黑体" w:cs="黑体"/>
                                <w:spacing w:val="45"/>
                                <w:sz w:val="32"/>
                                <w:szCs w:val="32"/>
                                <w:highlight w:val="lightGray"/>
                              </w:rPr>
                            </w:pPr>
                            <w:r>
                              <w:rPr>
                                <w:rFonts w:ascii="黑体" w:eastAsia="黑体" w:hAnsi="黑体" w:cs="黑体" w:hint="eastAsia"/>
                                <w:spacing w:val="45"/>
                                <w:sz w:val="32"/>
                                <w:szCs w:val="32"/>
                                <w:highlight w:val="lightGray"/>
                              </w:rPr>
                              <w:t>自我评价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w14:anchorId="5C0275E2" id="矩形 29" o:spid="_x0000_s1035" style="position:absolute;left:0;text-align:left;margin-left:-38.8pt;margin-top:566.5pt;width:98.2pt;height:21.8pt;z-index:251562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" strokecolor="#285044">
                <v:stroke dashstyle="1 1"/>
                <v:textbox>
                  <w:txbxContent>
                    <w:p w14:paraId="2FBAA114" w14:textId="77777777" w:rsidR="00F92B13" w:rsidRDefault="003D096C">
                      <w:pPr>
                        <w:spacing w:line="320" w:lineRule="exact"/>
                        <w:jc w:val="left"/>
                        <w:rPr>
                          <w:rFonts w:ascii="黑体" w:eastAsia="黑体" w:hAnsi="黑体" w:cs="黑体"/>
                          <w:spacing w:val="45"/>
                          <w:sz w:val="32"/>
                          <w:szCs w:val="32"/>
                          <w:highlight w:val="lightGray"/>
                        </w:rPr>
                      </w:pPr>
                      <w:r>
                        <w:rPr>
                          <w:rFonts w:ascii="黑体" w:eastAsia="黑体" w:hAnsi="黑体" w:cs="黑体" w:hint="eastAsia"/>
                          <w:spacing w:val="45"/>
                          <w:sz w:val="32"/>
                          <w:szCs w:val="32"/>
                          <w:highlight w:val="lightGray"/>
                        </w:rPr>
                        <w:t>自我评价</w:t>
                      </w:r>
                    </w:p>
                  </w:txbxContent>
                </v:textbox>
              </v:rect>
            </w:pict>
          </mc:Fallback>
        </mc:AlternateContent>
      </w:r>
      <w:r w:rsidR="008A693B">
        <w:rPr>
          <w:noProof/>
        </w:rPr>
        <mc:AlternateContent>
          <mc:Choice Requires="wps">
            <w:drawing>
              <wp:anchor distT="0" distB="0" distL="114300" distR="114300" simplePos="0" relativeHeight="251508224" behindDoc="0" locked="0" layoutInCell="1" allowOverlap="1" wp14:anchorId="04C18760" wp14:editId="1672C94A">
                <wp:simplePos x="0" y="0"/>
                <wp:positionH relativeFrom="column">
                  <wp:posOffset>-466032</wp:posOffset>
                </wp:positionH>
                <wp:positionV relativeFrom="paragraph">
                  <wp:posOffset>7402657</wp:posOffset>
                </wp:positionV>
                <wp:extent cx="6375400" cy="206375"/>
                <wp:effectExtent l="0" t="10795" r="6350" b="11430"/>
                <wp:wrapNone/>
                <wp:docPr id="34" name="任意多边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5400" cy="2063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040" h="325">
                              <a:moveTo>
                                <a:pt x="0" y="324"/>
                              </a:moveTo>
                              <a:lnTo>
                                <a:pt x="2027" y="324"/>
                              </a:lnTo>
                              <a:lnTo>
                                <a:pt x="2378" y="0"/>
                              </a:lnTo>
                              <a:lnTo>
                                <a:pt x="10039" y="0"/>
                              </a:lnTo>
                            </a:path>
                          </a:pathLst>
                        </a:custGeom>
                        <a:noFill/>
                        <a:ln w="21600" cap="flat" cmpd="sng">
                          <a:solidFill>
                            <a:srgbClr val="9F9FA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polyline w14:anchorId="4C424CCB" id="任意多边形 34" o:spid="_x0000_s1026" style="position:absolute;left:0;text-align:left;z-index:251508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-36.7pt,599.1pt,64.65pt,599.1pt,82.2pt,582.9pt,465.25pt,582.9pt" coordsize="10040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" filled="f" strokecolor="#9f9fa0" strokeweight=".6mm">
                <v:path arrowok="t" textboxrect="0,0,10040,325"/>
              </v:polyline>
            </w:pict>
          </mc:Fallback>
        </mc:AlternateContent>
      </w:r>
      <w:r w:rsidR="003B1BAA">
        <w:rPr>
          <w:noProof/>
        </w:rPr>
        <mc:AlternateContent>
          <mc:Choice Requires="wps">
            <w:drawing>
              <wp:anchor distT="0" distB="0" distL="114300" distR="114300" simplePos="0" relativeHeight="251793920" behindDoc="0" locked="0" layoutInCell="1" allowOverlap="1" wp14:anchorId="508837B5" wp14:editId="064C20D3">
                <wp:simplePos x="0" y="0"/>
                <wp:positionH relativeFrom="column">
                  <wp:posOffset>-542406</wp:posOffset>
                </wp:positionH>
                <wp:positionV relativeFrom="paragraph">
                  <wp:posOffset>6025746</wp:posOffset>
                </wp:positionV>
                <wp:extent cx="1247140" cy="276860"/>
                <wp:effectExtent l="4445" t="4445" r="5715" b="23495"/>
                <wp:wrapNone/>
                <wp:docPr id="25" name="矩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140" cy="276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285044"/>
                          </a:solidFill>
                          <a:prstDash val="sysDot"/>
                        </a:ln>
                        <a:effectLst/>
                      </wps:spPr>
                      <wps:txbx>
                        <w:txbxContent>
                          <w:p w14:paraId="2E99D671" w14:textId="77777777" w:rsidR="00F92B13" w:rsidRDefault="003D096C">
                            <w:pPr>
                              <w:spacing w:line="320" w:lineRule="exact"/>
                              <w:jc w:val="left"/>
                              <w:rPr>
                                <w:rFonts w:ascii="黑体" w:eastAsia="黑体" w:hAnsi="黑体" w:cs="黑体"/>
                                <w:spacing w:val="45"/>
                                <w:sz w:val="32"/>
                                <w:szCs w:val="32"/>
                                <w:highlight w:val="lightGray"/>
                              </w:rPr>
                            </w:pPr>
                            <w:r>
                              <w:rPr>
                                <w:rFonts w:ascii="黑体" w:eastAsia="黑体" w:hAnsi="黑体" w:cs="黑体" w:hint="eastAsia"/>
                                <w:spacing w:val="45"/>
                                <w:sz w:val="32"/>
                                <w:szCs w:val="32"/>
                                <w:highlight w:val="lightGray"/>
                              </w:rPr>
                              <w:t>校园经历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w14:anchorId="508837B5" id="矩形 25" o:spid="_x0000_s1036" style="position:absolute;left:0;text-align:left;margin-left:-42.7pt;margin-top:474.45pt;width:98.2pt;height:21.8pt;z-index:251793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" strokecolor="#285044">
                <v:stroke dashstyle="1 1"/>
                <v:textbox>
                  <w:txbxContent>
                    <w:p w14:paraId="2E99D671" w14:textId="77777777" w:rsidR="00F92B13" w:rsidRDefault="003D096C">
                      <w:pPr>
                        <w:spacing w:line="320" w:lineRule="exact"/>
                        <w:jc w:val="left"/>
                        <w:rPr>
                          <w:rFonts w:ascii="黑体" w:eastAsia="黑体" w:hAnsi="黑体" w:cs="黑体"/>
                          <w:spacing w:val="45"/>
                          <w:sz w:val="32"/>
                          <w:szCs w:val="32"/>
                          <w:highlight w:val="lightGray"/>
                        </w:rPr>
                      </w:pPr>
                      <w:r>
                        <w:rPr>
                          <w:rFonts w:ascii="黑体" w:eastAsia="黑体" w:hAnsi="黑体" w:cs="黑体" w:hint="eastAsia"/>
                          <w:spacing w:val="45"/>
                          <w:sz w:val="32"/>
                          <w:szCs w:val="32"/>
                          <w:highlight w:val="lightGray"/>
                        </w:rPr>
                        <w:t>校园经历</w:t>
                      </w:r>
                    </w:p>
                  </w:txbxContent>
                </v:textbox>
              </v:rect>
            </w:pict>
          </mc:Fallback>
        </mc:AlternateContent>
      </w:r>
      <w:r w:rsidR="003B1BAA">
        <w:rPr>
          <w:noProof/>
        </w:rPr>
        <mc:AlternateContent>
          <mc:Choice Requires="wps">
            <w:drawing>
              <wp:anchor distT="0" distB="0" distL="114300" distR="114300" simplePos="0" relativeHeight="251580928" behindDoc="0" locked="0" layoutInCell="1" allowOverlap="1" wp14:anchorId="20BE7444" wp14:editId="7FED5CD9">
                <wp:simplePos x="0" y="0"/>
                <wp:positionH relativeFrom="column">
                  <wp:posOffset>-576233</wp:posOffset>
                </wp:positionH>
                <wp:positionV relativeFrom="paragraph">
                  <wp:posOffset>7657753</wp:posOffset>
                </wp:positionV>
                <wp:extent cx="6388100" cy="959485"/>
                <wp:effectExtent l="0" t="0" r="0" b="0"/>
                <wp:wrapNone/>
                <wp:docPr id="30" name="文本框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88100" cy="9594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E91E4B" w14:textId="1DB18F3F" w:rsidR="00BD75A7" w:rsidRPr="00BD75A7" w:rsidRDefault="00BD75A7" w:rsidP="00FF3D33">
                            <w:pPr>
                              <w:pStyle w:val="a3"/>
                              <w:spacing w:before="24" w:line="400" w:lineRule="exact"/>
                              <w:ind w:firstLineChars="200" w:firstLine="440"/>
                              <w:rPr>
                                <w:rFonts w:ascii="宋体" w:eastAsia="宋体" w:hAnsi="宋体" w:cs="宋体"/>
                                <w:bCs/>
                                <w:color w:val="3B3838"/>
                                <w:kern w:val="24"/>
                                <w:sz w:val="22"/>
                                <w:szCs w:val="24"/>
                              </w:rPr>
                            </w:pPr>
                            <w:r w:rsidRPr="00BD75A7">
                              <w:rPr>
                                <w:rFonts w:ascii="宋体" w:eastAsia="宋体" w:hAnsi="宋体" w:cs="宋体" w:hint="eastAsia"/>
                                <w:bCs/>
                                <w:color w:val="3B3838"/>
                                <w:kern w:val="24"/>
                                <w:sz w:val="22"/>
                                <w:szCs w:val="24"/>
                              </w:rPr>
                              <w:t>本人性格开朗、乐观向上，待人亲和，适应能力强。热爱电气专</w:t>
                            </w:r>
                            <w:r w:rsidR="00813E8A">
                              <w:rPr>
                                <w:rFonts w:ascii="宋体" w:eastAsia="宋体" w:hAnsi="宋体" w:cs="宋体" w:hint="eastAsia"/>
                                <w:bCs/>
                                <w:color w:val="3B3838"/>
                                <w:kern w:val="24"/>
                                <w:sz w:val="22"/>
                                <w:szCs w:val="24"/>
                              </w:rPr>
                              <w:t>业</w:t>
                            </w:r>
                            <w:r w:rsidRPr="00BD75A7">
                              <w:rPr>
                                <w:rFonts w:ascii="宋体" w:eastAsia="宋体" w:hAnsi="宋体" w:cs="宋体" w:hint="eastAsia"/>
                                <w:bCs/>
                                <w:color w:val="3B3838"/>
                                <w:kern w:val="24"/>
                                <w:sz w:val="22"/>
                                <w:szCs w:val="24"/>
                              </w:rPr>
                              <w:t>，善于钻研，有扎实的电气工程知识基础，对专业知识有较深入的了解，能够灵活应用所学专业知识。对工作充满热情、认真负责，善始善终，勇于迎接新挑战，能承受日益严重的竞争压力，并能在成功与失败中完善自己。</w:t>
                            </w:r>
                          </w:p>
                          <w:p w14:paraId="132E33E9" w14:textId="1C3BE483" w:rsidR="00F92B13" w:rsidRDefault="00BD75A7" w:rsidP="00BD75A7">
                            <w:pPr>
                              <w:pStyle w:val="a3"/>
                              <w:spacing w:before="24" w:line="400" w:lineRule="exact"/>
                              <w:rPr>
                                <w:rFonts w:ascii="汉仪中简黑简" w:eastAsia="汉仪中简黑简" w:hAnsi="汉仪中简黑简" w:cs="汉仪中简黑简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BD75A7">
                              <w:rPr>
                                <w:rFonts w:ascii="宋体" w:eastAsia="宋体" w:hAnsi="宋体" w:cs="宋体" w:hint="eastAsia"/>
                                <w:bCs/>
                                <w:color w:val="3B3838"/>
                                <w:kern w:val="24"/>
                                <w:sz w:val="22"/>
                                <w:szCs w:val="24"/>
                              </w:rPr>
                              <w:t>富有团队合作精神，善于与他人沟通交流，尤其是技术方面的知识，虚心请教他人，共同学习，共同进步。有良好的生活习惯，与他人相处融洽，善与他人合作，具有较强的组织协调潜力。</w:t>
                            </w:r>
                          </w:p>
                          <w:p w14:paraId="6E8A2425" w14:textId="77777777" w:rsidR="00F92B13" w:rsidRDefault="00F92B13">
                            <w:pPr>
                              <w:pStyle w:val="a3"/>
                              <w:spacing w:before="27" w:line="400" w:lineRule="exact"/>
                              <w:ind w:leftChars="9" w:left="919" w:hangingChars="500" w:hanging="900"/>
                              <w:rPr>
                                <w:rFonts w:ascii="汉仪中简黑简" w:eastAsia="汉仪中简黑简" w:hAnsi="汉仪中简黑简" w:cs="汉仪中简黑简"/>
                              </w:rPr>
                            </w:pPr>
                          </w:p>
                          <w:p w14:paraId="4499899D" w14:textId="77777777" w:rsidR="00F92B13" w:rsidRDefault="00F92B13">
                            <w:pPr>
                              <w:pStyle w:val="a3"/>
                              <w:tabs>
                                <w:tab w:val="left" w:pos="1060"/>
                              </w:tabs>
                              <w:spacing w:before="33" w:line="400" w:lineRule="exact"/>
                              <w:ind w:leftChars="-5" w:left="1092" w:right="-113" w:hangingChars="501" w:hanging="1102"/>
                              <w:rPr>
                                <w:rFonts w:ascii="微软雅黑" w:eastAsia="微软雅黑" w:hAnsi="微软雅黑" w:cs="微软雅黑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514134B6" w14:textId="77777777" w:rsidR="00F92B13" w:rsidRDefault="00F92B13">
                            <w:pPr>
                              <w:adjustRightInd w:val="0"/>
                              <w:snapToGrid w:val="0"/>
                              <w:spacing w:line="400" w:lineRule="exact"/>
                              <w:ind w:left="1100" w:hangingChars="500" w:hanging="1100"/>
                              <w:rPr>
                                <w:rFonts w:ascii="微软雅黑" w:eastAsia="微软雅黑" w:hAnsi="微软雅黑"/>
                                <w:color w:val="414141"/>
                                <w:sz w:val="22"/>
                                <w:szCs w:val="22"/>
                              </w:rPr>
                            </w:pPr>
                          </w:p>
                          <w:p w14:paraId="4D8FFA71" w14:textId="77777777" w:rsidR="00F92B13" w:rsidRDefault="00F92B13">
                            <w:pPr>
                              <w:autoSpaceDE w:val="0"/>
                              <w:autoSpaceDN w:val="0"/>
                              <w:spacing w:line="400" w:lineRule="exact"/>
                              <w:ind w:left="1100" w:right="52" w:hangingChars="500" w:hanging="1100"/>
                              <w:rPr>
                                <w:rFonts w:ascii="微软雅黑" w:eastAsia="微软雅黑" w:hAnsi="微软雅黑" w:cs="微软雅黑"/>
                                <w:sz w:val="22"/>
                                <w:szCs w:val="22"/>
                              </w:rPr>
                            </w:pPr>
                          </w:p>
                          <w:p w14:paraId="2787901A" w14:textId="77777777" w:rsidR="00F92B13" w:rsidRDefault="00F92B13">
                            <w:pPr>
                              <w:ind w:rightChars="205" w:right="43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BE7444" id="文本框 30" o:spid="_x0000_s1037" type="#_x0000_t202" style="position:absolute;left:0;text-align:left;margin-left:-45.35pt;margin-top:602.95pt;width:503pt;height:75.55pt;z-index:251580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" filled="f" stroked="f" strokeweight=".5pt">
                <v:textbox>
                  <w:txbxContent>
                    <w:p w14:paraId="3AE91E4B" w14:textId="1DB18F3F" w:rsidR="00BD75A7" w:rsidRPr="00BD75A7" w:rsidRDefault="00BD75A7" w:rsidP="00FF3D33">
                      <w:pPr>
                        <w:pStyle w:val="a3"/>
                        <w:spacing w:before="24" w:line="400" w:lineRule="exact"/>
                        <w:ind w:firstLineChars="200" w:firstLine="440"/>
                        <w:rPr>
                          <w:rFonts w:ascii="宋体" w:eastAsia="宋体" w:hAnsi="宋体" w:cs="宋体"/>
                          <w:bCs/>
                          <w:color w:val="3B3838"/>
                          <w:kern w:val="24"/>
                          <w:sz w:val="22"/>
                          <w:szCs w:val="24"/>
                        </w:rPr>
                      </w:pPr>
                      <w:r w:rsidRPr="00BD75A7">
                        <w:rPr>
                          <w:rFonts w:ascii="宋体" w:eastAsia="宋体" w:hAnsi="宋体" w:cs="宋体" w:hint="eastAsia"/>
                          <w:bCs/>
                          <w:color w:val="3B3838"/>
                          <w:kern w:val="24"/>
                          <w:sz w:val="22"/>
                          <w:szCs w:val="24"/>
                        </w:rPr>
                        <w:t>本人性格开朗、乐观向上，待人亲和，适应能力强。热爱电气专</w:t>
                      </w:r>
                      <w:r w:rsidR="00813E8A">
                        <w:rPr>
                          <w:rFonts w:ascii="宋体" w:eastAsia="宋体" w:hAnsi="宋体" w:cs="宋体" w:hint="eastAsia"/>
                          <w:bCs/>
                          <w:color w:val="3B3838"/>
                          <w:kern w:val="24"/>
                          <w:sz w:val="22"/>
                          <w:szCs w:val="24"/>
                        </w:rPr>
                        <w:t>业</w:t>
                      </w:r>
                      <w:r w:rsidRPr="00BD75A7">
                        <w:rPr>
                          <w:rFonts w:ascii="宋体" w:eastAsia="宋体" w:hAnsi="宋体" w:cs="宋体" w:hint="eastAsia"/>
                          <w:bCs/>
                          <w:color w:val="3B3838"/>
                          <w:kern w:val="24"/>
                          <w:sz w:val="22"/>
                          <w:szCs w:val="24"/>
                        </w:rPr>
                        <w:t>，善于钻研，有扎实的电气工程知识基础，对专业知识有较深入的了解，能够灵活应用所学专业知识。对工作充满热情、认真负责，善始善终，勇于迎接新挑战，能承受日益严重的竞争压力，并能在成功与失败中完善自己。</w:t>
                      </w:r>
                    </w:p>
                    <w:p w14:paraId="132E33E9" w14:textId="1C3BE483" w:rsidR="00F92B13" w:rsidRDefault="00BD75A7" w:rsidP="00BD75A7">
                      <w:pPr>
                        <w:pStyle w:val="a3"/>
                        <w:spacing w:before="24" w:line="400" w:lineRule="exact"/>
                        <w:rPr>
                          <w:rFonts w:ascii="汉仪中简黑简" w:eastAsia="汉仪中简黑简" w:hAnsi="汉仪中简黑简" w:cs="汉仪中简黑简"/>
                          <w:color w:val="000000" w:themeColor="text1"/>
                          <w:sz w:val="22"/>
                          <w:szCs w:val="22"/>
                        </w:rPr>
                      </w:pPr>
                      <w:r w:rsidRPr="00BD75A7">
                        <w:rPr>
                          <w:rFonts w:ascii="宋体" w:eastAsia="宋体" w:hAnsi="宋体" w:cs="宋体" w:hint="eastAsia"/>
                          <w:bCs/>
                          <w:color w:val="3B3838"/>
                          <w:kern w:val="24"/>
                          <w:sz w:val="22"/>
                          <w:szCs w:val="24"/>
                        </w:rPr>
                        <w:t>富有团队合作精神，善于与他人沟通交流，尤其是技术方面的知识，虚心请教他人，共同学习，共同进步。有良好的生活习惯，与他人相处融洽，善与他人合作，具有较强的组织协调潜力。</w:t>
                      </w:r>
                    </w:p>
                    <w:p w14:paraId="6E8A2425" w14:textId="77777777" w:rsidR="00F92B13" w:rsidRDefault="00F92B13">
                      <w:pPr>
                        <w:pStyle w:val="a3"/>
                        <w:spacing w:before="27" w:line="400" w:lineRule="exact"/>
                        <w:ind w:leftChars="9" w:left="919" w:hangingChars="500" w:hanging="900"/>
                        <w:rPr>
                          <w:rFonts w:ascii="汉仪中简黑简" w:eastAsia="汉仪中简黑简" w:hAnsi="汉仪中简黑简" w:cs="汉仪中简黑简"/>
                        </w:rPr>
                      </w:pPr>
                    </w:p>
                    <w:p w14:paraId="4499899D" w14:textId="77777777" w:rsidR="00F92B13" w:rsidRDefault="00F92B13">
                      <w:pPr>
                        <w:pStyle w:val="a3"/>
                        <w:tabs>
                          <w:tab w:val="left" w:pos="1060"/>
                        </w:tabs>
                        <w:spacing w:before="33" w:line="400" w:lineRule="exact"/>
                        <w:ind w:leftChars="-5" w:left="1092" w:right="-113" w:hangingChars="501" w:hanging="1102"/>
                        <w:rPr>
                          <w:rFonts w:ascii="微软雅黑" w:eastAsia="微软雅黑" w:hAnsi="微软雅黑" w:cs="微软雅黑"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514134B6" w14:textId="77777777" w:rsidR="00F92B13" w:rsidRDefault="00F92B13">
                      <w:pPr>
                        <w:adjustRightInd w:val="0"/>
                        <w:snapToGrid w:val="0"/>
                        <w:spacing w:line="400" w:lineRule="exact"/>
                        <w:ind w:left="1100" w:hangingChars="500" w:hanging="1100"/>
                        <w:rPr>
                          <w:rFonts w:ascii="微软雅黑" w:eastAsia="微软雅黑" w:hAnsi="微软雅黑"/>
                          <w:color w:val="414141"/>
                          <w:sz w:val="22"/>
                          <w:szCs w:val="22"/>
                        </w:rPr>
                      </w:pPr>
                    </w:p>
                    <w:p w14:paraId="4D8FFA71" w14:textId="77777777" w:rsidR="00F92B13" w:rsidRDefault="00F92B13">
                      <w:pPr>
                        <w:autoSpaceDE w:val="0"/>
                        <w:autoSpaceDN w:val="0"/>
                        <w:spacing w:line="400" w:lineRule="exact"/>
                        <w:ind w:left="1100" w:right="52" w:hangingChars="500" w:hanging="1100"/>
                        <w:rPr>
                          <w:rFonts w:ascii="微软雅黑" w:eastAsia="微软雅黑" w:hAnsi="微软雅黑" w:cs="微软雅黑"/>
                          <w:sz w:val="22"/>
                          <w:szCs w:val="22"/>
                        </w:rPr>
                      </w:pPr>
                    </w:p>
                    <w:p w14:paraId="2787901A" w14:textId="77777777" w:rsidR="00F92B13" w:rsidRDefault="00F92B13">
                      <w:pPr>
                        <w:ind w:rightChars="205" w:right="430"/>
                      </w:pPr>
                    </w:p>
                  </w:txbxContent>
                </v:textbox>
              </v:shape>
            </w:pict>
          </mc:Fallback>
        </mc:AlternateContent>
      </w:r>
      <w:r w:rsidR="003B1BAA">
        <w:rPr>
          <w:noProof/>
        </w:rPr>
        <mc:AlternateContent>
          <mc:Choice Requires="wps">
            <w:drawing>
              <wp:anchor distT="0" distB="0" distL="114300" distR="114300" simplePos="0" relativeHeight="251759104" behindDoc="0" locked="0" layoutInCell="1" allowOverlap="1" wp14:anchorId="4DFB5C1A" wp14:editId="635CD633">
                <wp:simplePos x="0" y="0"/>
                <wp:positionH relativeFrom="column">
                  <wp:posOffset>-390583</wp:posOffset>
                </wp:positionH>
                <wp:positionV relativeFrom="paragraph">
                  <wp:posOffset>6164349</wp:posOffset>
                </wp:positionV>
                <wp:extent cx="6375400" cy="206375"/>
                <wp:effectExtent l="0" t="10795" r="6350" b="11430"/>
                <wp:wrapNone/>
                <wp:docPr id="23" name="任意多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5400" cy="2063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040" h="325">
                              <a:moveTo>
                                <a:pt x="0" y="324"/>
                              </a:moveTo>
                              <a:lnTo>
                                <a:pt x="2027" y="324"/>
                              </a:lnTo>
                              <a:lnTo>
                                <a:pt x="2378" y="0"/>
                              </a:lnTo>
                              <a:lnTo>
                                <a:pt x="10039" y="0"/>
                              </a:lnTo>
                            </a:path>
                          </a:pathLst>
                        </a:custGeom>
                        <a:noFill/>
                        <a:ln w="21600" cap="flat" cmpd="sng">
                          <a:solidFill>
                            <a:srgbClr val="9F9FA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polyline w14:anchorId="20B11EFA" id="任意多边形 23" o:spid="_x0000_s1026" style="position:absolute;left:0;text-align:left;z-index:251759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-30.75pt,501.6pt,70.6pt,501.6pt,88.15pt,485.4pt,471.2pt,485.4pt" coordsize="10040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" filled="f" strokecolor="#9f9fa0" strokeweight=".6mm">
                <v:path arrowok="t" textboxrect="0,0,10040,325"/>
              </v:polyline>
            </w:pict>
          </mc:Fallback>
        </mc:AlternateContent>
      </w:r>
    </w:p>
    <w:sectPr w:rsidR="00F92B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subsetted="1" w:fontKey="{A5EAD65D-F3F8-4071-AD55-8E59C29AABE9}"/>
  </w:font>
  <w:font w:name="汉仪中简黑简">
    <w:charset w:val="86"/>
    <w:family w:val="auto"/>
    <w:pitch w:val="default"/>
    <w:sig w:usb0="A00002BF" w:usb1="18EF7CFA" w:usb2="00000016" w:usb3="00000000" w:csb0="00040000" w:csb1="00000000"/>
    <w:embedRegular r:id="rId2" w:subsetted="1" w:fontKey="{FDE373A0-4B58-4D74-8109-1C623DD13EB0}"/>
    <w:embedBold r:id="rId3" w:subsetted="1" w:fontKey="{A93B4C24-62C5-4404-8916-3BB0253B329C}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wiss921 BT">
    <w:altName w:val="Calibri"/>
    <w:charset w:val="00"/>
    <w:family w:val="auto"/>
    <w:pitch w:val="default"/>
    <w:sig w:usb0="800000AF" w:usb1="1000204A" w:usb2="00000000" w:usb3="00000000" w:csb0="00000011" w:csb1="00000000"/>
  </w:font>
  <w:font w:name="汉仪中宋S">
    <w:charset w:val="86"/>
    <w:family w:val="auto"/>
    <w:pitch w:val="default"/>
    <w:sig w:usb0="A00002BF" w:usb1="18EF7CFA" w:usb2="00000016" w:usb3="00000000" w:csb0="00040000" w:csb1="00000000"/>
    <w:embedBold r:id="rId4" w:subsetted="1" w:fontKey="{59C72F4E-DA31-43FE-B0D5-4E69304605DA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5" w:subsetted="1" w:fontKey="{E23FE760-4307-4EB0-B932-EEEA2204E818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TrueTypeFonts/>
  <w:saveSubsetFonts/>
  <w:bordersDoNotSurroundHeader/>
  <w:bordersDoNotSurroundFooter/>
  <w:proofState w:spelling="clean" w:grammar="clean"/>
  <w:attachedTemplate r:id="rId1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3C7C47AD"/>
    <w:rsid w:val="003B1BAA"/>
    <w:rsid w:val="003D096C"/>
    <w:rsid w:val="003F02B0"/>
    <w:rsid w:val="00402881"/>
    <w:rsid w:val="00421C5D"/>
    <w:rsid w:val="005A42E1"/>
    <w:rsid w:val="005D6E19"/>
    <w:rsid w:val="0079612A"/>
    <w:rsid w:val="00813E8A"/>
    <w:rsid w:val="008A693B"/>
    <w:rsid w:val="00B232EA"/>
    <w:rsid w:val="00BD75A7"/>
    <w:rsid w:val="00DB4400"/>
    <w:rsid w:val="00DC13FA"/>
    <w:rsid w:val="00F92B13"/>
    <w:rsid w:val="00FF3D33"/>
    <w:rsid w:val="04EB1D36"/>
    <w:rsid w:val="0AFF703B"/>
    <w:rsid w:val="0B376461"/>
    <w:rsid w:val="0C5E6D84"/>
    <w:rsid w:val="0D3261D4"/>
    <w:rsid w:val="1084388B"/>
    <w:rsid w:val="11984F13"/>
    <w:rsid w:val="12741D14"/>
    <w:rsid w:val="13352EBE"/>
    <w:rsid w:val="14C10A46"/>
    <w:rsid w:val="14E34025"/>
    <w:rsid w:val="16D76D79"/>
    <w:rsid w:val="17A33F96"/>
    <w:rsid w:val="1CC052EE"/>
    <w:rsid w:val="1FD45145"/>
    <w:rsid w:val="21040E2E"/>
    <w:rsid w:val="21B846C2"/>
    <w:rsid w:val="231B178D"/>
    <w:rsid w:val="248549C0"/>
    <w:rsid w:val="292D156B"/>
    <w:rsid w:val="29460E02"/>
    <w:rsid w:val="2B50540A"/>
    <w:rsid w:val="2C3F0A42"/>
    <w:rsid w:val="2D7B2DEE"/>
    <w:rsid w:val="2E984017"/>
    <w:rsid w:val="2EB6559E"/>
    <w:rsid w:val="371D5EAC"/>
    <w:rsid w:val="3882775A"/>
    <w:rsid w:val="3C7C47AD"/>
    <w:rsid w:val="3FB36309"/>
    <w:rsid w:val="436C68D7"/>
    <w:rsid w:val="45425E65"/>
    <w:rsid w:val="49FD74EA"/>
    <w:rsid w:val="4CEB75FC"/>
    <w:rsid w:val="4D7C6F33"/>
    <w:rsid w:val="4E450E31"/>
    <w:rsid w:val="51226EAD"/>
    <w:rsid w:val="5326543B"/>
    <w:rsid w:val="53407537"/>
    <w:rsid w:val="53CD5D75"/>
    <w:rsid w:val="541D24EC"/>
    <w:rsid w:val="56582621"/>
    <w:rsid w:val="598121A3"/>
    <w:rsid w:val="5AE84771"/>
    <w:rsid w:val="5BD707DF"/>
    <w:rsid w:val="5C9F1962"/>
    <w:rsid w:val="6405142A"/>
    <w:rsid w:val="64727673"/>
    <w:rsid w:val="64D343C5"/>
    <w:rsid w:val="67906CA4"/>
    <w:rsid w:val="6A6905E2"/>
    <w:rsid w:val="6AB571BD"/>
    <w:rsid w:val="6E5E1D0E"/>
    <w:rsid w:val="6ED72877"/>
    <w:rsid w:val="6F9D4336"/>
    <w:rsid w:val="76694A20"/>
    <w:rsid w:val="767170F8"/>
    <w:rsid w:val="7BB33357"/>
    <w:rsid w:val="7C597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696259B3"/>
  <w15:docId w15:val="{EC601807-F9E1-4A9A-BF62-EA137840B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pPr>
      <w:ind w:left="20"/>
    </w:pPr>
    <w:rPr>
      <w:sz w:val="18"/>
      <w:szCs w:val="18"/>
    </w:rPr>
  </w:style>
  <w:style w:type="paragraph" w:styleId="a4">
    <w:name w:val="Normal (Web)"/>
    <w:basedOn w:val="a"/>
    <w:uiPriority w:val="99"/>
    <w:unhideWhenUsed/>
    <w:qFormat/>
    <w:pPr>
      <w:spacing w:before="100" w:beforeAutospacing="1" w:after="100" w:afterAutospacing="1"/>
      <w:jc w:val="left"/>
    </w:pPr>
    <w:rPr>
      <w:kern w:val="0"/>
      <w:sz w:val="24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344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21016;\AppData\Roaming\kingsoft\office6\templates\download\a0327d18-b73b-4a41-8196-48d56406c598\&#27714;&#32844;&#31616;&#21382;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求职简历.docx</Template>
  <TotalTime>5</TotalTime>
  <Pages>1</Pages>
  <Words>15</Words>
  <Characters>86</Characters>
  <Application>Microsoft Office Word</Application>
  <DocSecurity>0</DocSecurity>
  <Lines>1</Lines>
  <Paragraphs>1</Paragraphs>
  <ScaleCrop>false</ScaleCrop>
  <Company/>
  <LinksUpToDate>false</LinksUpToDate>
  <CharactersWithSpaces>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千汐幻</dc:creator>
  <cp:lastModifiedBy>鹏飞</cp:lastModifiedBy>
  <cp:revision>5</cp:revision>
  <dcterms:created xsi:type="dcterms:W3CDTF">2021-10-17T12:39:00Z</dcterms:created>
  <dcterms:modified xsi:type="dcterms:W3CDTF">2021-10-19T08:29:00Z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22AAC0B354974B67AFC2CAB4034106D0</vt:lpwstr>
  </property>
  <property fmtid="{D5CDD505-2E9C-101B-9397-08002B2CF9AE}" pid="4" name="KSOTemplateUUID">
    <vt:lpwstr>v1.0_mb_ltbZQoVTXdJyx9UeCAb9RQ==</vt:lpwstr>
  </property>
</Properties>
</file>